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4E486" w14:textId="0C9110D8" w:rsidR="009B5D08" w:rsidRDefault="00ED4328" w:rsidP="00806FF3">
      <w:r>
        <w:t>Please reference the list of bakery items currently being sold</w:t>
      </w:r>
      <w:r w:rsidR="00260CEF">
        <w:t xml:space="preserve"> and listed below</w:t>
      </w:r>
      <w:r>
        <w:t xml:space="preserve">.  </w:t>
      </w:r>
    </w:p>
    <w:tbl>
      <w:tblPr>
        <w:tblStyle w:val="TableGrid"/>
        <w:tblW w:w="4231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3132"/>
      </w:tblGrid>
      <w:tr w:rsidR="00155C5A" w:rsidRPr="00670058" w14:paraId="0E51CAFC" w14:textId="77777777" w:rsidTr="00B75D88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075B9508" w14:textId="34D827B7" w:rsidR="00AE5417" w:rsidRPr="00670058" w:rsidRDefault="008A59B0" w:rsidP="00257184">
            <w:pPr>
              <w:pStyle w:val="Heading1"/>
              <w:outlineLvl w:val="0"/>
            </w:pPr>
            <w:bookmarkStart w:id="0" w:name="_Hlk62448590"/>
            <w:r>
              <w:t>Cake</w:t>
            </w:r>
            <w:r w:rsidR="00A43447">
              <w:t xml:space="preserve"> (</w:t>
            </w:r>
            <w:r w:rsidR="00A43447" w:rsidRPr="00C94BD3">
              <w:rPr>
                <w:rFonts w:ascii="Microsoft Himalaya" w:hAnsi="Microsoft Himalaya" w:cs="Microsoft Himalaya"/>
                <w:sz w:val="32"/>
                <w:szCs w:val="32"/>
              </w:rPr>
              <w:t>6,</w:t>
            </w:r>
            <w:r w:rsidR="00E374FB">
              <w:rPr>
                <w:rFonts w:ascii="Microsoft Himalaya" w:hAnsi="Microsoft Himalaya" w:cs="Microsoft Himalaya"/>
                <w:sz w:val="32"/>
                <w:szCs w:val="32"/>
              </w:rPr>
              <w:t xml:space="preserve"> </w:t>
            </w:r>
            <w:r w:rsidR="00A43447" w:rsidRPr="00C94BD3">
              <w:rPr>
                <w:rFonts w:ascii="Microsoft Himalaya" w:hAnsi="Microsoft Himalaya" w:cs="Microsoft Himalaya"/>
                <w:sz w:val="32"/>
                <w:szCs w:val="32"/>
              </w:rPr>
              <w:t>8,</w:t>
            </w:r>
            <w:r w:rsidR="00E374FB">
              <w:rPr>
                <w:rFonts w:ascii="Microsoft Himalaya" w:hAnsi="Microsoft Himalaya" w:cs="Microsoft Himalaya"/>
                <w:sz w:val="32"/>
                <w:szCs w:val="32"/>
              </w:rPr>
              <w:t xml:space="preserve"> </w:t>
            </w:r>
            <w:r w:rsidR="00A43447" w:rsidRPr="00C94BD3">
              <w:rPr>
                <w:rFonts w:ascii="Microsoft Himalaya" w:hAnsi="Microsoft Himalaya" w:cs="Microsoft Himalaya"/>
                <w:sz w:val="32"/>
                <w:szCs w:val="32"/>
              </w:rPr>
              <w:t>9,</w:t>
            </w:r>
            <w:r w:rsidR="00E374FB">
              <w:rPr>
                <w:rFonts w:ascii="Microsoft Himalaya" w:hAnsi="Microsoft Himalaya" w:cs="Microsoft Himalaya"/>
                <w:sz w:val="32"/>
                <w:szCs w:val="32"/>
              </w:rPr>
              <w:t xml:space="preserve"> </w:t>
            </w:r>
            <w:r w:rsidR="00A43447" w:rsidRPr="00C94BD3">
              <w:rPr>
                <w:rFonts w:ascii="Microsoft Himalaya" w:hAnsi="Microsoft Himalaya" w:cs="Microsoft Himalaya"/>
                <w:sz w:val="32"/>
                <w:szCs w:val="32"/>
              </w:rPr>
              <w:t>10</w:t>
            </w:r>
            <w:r w:rsidR="00E374FB">
              <w:rPr>
                <w:rFonts w:ascii="Microsoft Himalaya" w:hAnsi="Microsoft Himalaya" w:cs="Microsoft Himalaya"/>
                <w:sz w:val="32"/>
                <w:szCs w:val="32"/>
              </w:rPr>
              <w:t xml:space="preserve"> </w:t>
            </w:r>
            <w:r w:rsidR="00C94BD3">
              <w:rPr>
                <w:rFonts w:ascii="Microsoft Himalaya" w:hAnsi="Microsoft Himalaya" w:cs="Microsoft Himalaya"/>
                <w:sz w:val="32"/>
                <w:szCs w:val="32"/>
              </w:rPr>
              <w:t>and</w:t>
            </w:r>
            <w:r w:rsidR="00A43447" w:rsidRPr="00C94BD3">
              <w:rPr>
                <w:rFonts w:ascii="Microsoft Himalaya" w:hAnsi="Microsoft Himalaya" w:cs="Microsoft Himalaya"/>
                <w:sz w:val="32"/>
                <w:szCs w:val="32"/>
              </w:rPr>
              <w:t xml:space="preserve"> 12</w:t>
            </w:r>
            <w:r w:rsidR="00A43447">
              <w:t xml:space="preserve"> </w:t>
            </w:r>
            <w:r w:rsidR="00A43447" w:rsidRPr="002C5441">
              <w:rPr>
                <w:rFonts w:asciiTheme="minorHAnsi" w:hAnsiTheme="minorHAnsi" w:cstheme="minorHAnsi"/>
              </w:rPr>
              <w:t>inches</w:t>
            </w:r>
            <w:r w:rsidR="00A43447">
              <w:t>)</w:t>
            </w:r>
          </w:p>
        </w:tc>
        <w:sdt>
          <w:sdtPr>
            <w:id w:val="-1863038192"/>
            <w:placeholder>
              <w:docPart w:val="1F6A3C9981534C15ADAB57931A01FFA9"/>
            </w:placeholder>
            <w:temporary/>
            <w:showingPlcHdr/>
            <w15:appearance w15:val="hidden"/>
          </w:sdtPr>
          <w:sdtContent>
            <w:tc>
              <w:tcPr>
                <w:tcW w:w="1977" w:type="pct"/>
                <w:shd w:val="clear" w:color="auto" w:fill="731F1C" w:themeFill="accent5"/>
                <w:vAlign w:val="center"/>
              </w:tcPr>
              <w:p w14:paraId="5F710821" w14:textId="77777777" w:rsidR="00AE5417" w:rsidRPr="00670058" w:rsidRDefault="00AE5417" w:rsidP="00257184">
                <w:pPr>
                  <w:pStyle w:val="Heading1"/>
                  <w:outlineLvl w:val="0"/>
                </w:pPr>
                <w:r w:rsidRPr="00670058">
                  <w:rPr>
                    <w:rStyle w:val="PlaceholderText"/>
                    <w:color w:val="FFFFFF" w:themeColor="background1"/>
                  </w:rPr>
                  <w:t>Price</w:t>
                </w:r>
              </w:p>
            </w:tc>
          </w:sdtContent>
        </w:sdt>
      </w:tr>
      <w:tr w:rsidR="00155C5A" w:rsidRPr="00846B76" w14:paraId="750C1F89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6D63405F" w14:textId="7D8BF825" w:rsidR="00797AEF" w:rsidRDefault="00797AEF" w:rsidP="000A7ABE">
            <w:pPr>
              <w:pStyle w:val="ListParagraph"/>
              <w:rPr>
                <w:sz w:val="24"/>
                <w:szCs w:val="24"/>
              </w:rPr>
            </w:pPr>
            <w:bookmarkStart w:id="1" w:name="_Hlk62448674"/>
          </w:p>
          <w:p w14:paraId="69DDF356" w14:textId="13A96381" w:rsidR="00E52714" w:rsidRPr="00FF1999" w:rsidRDefault="00007649" w:rsidP="008A59B0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FF1999">
              <w:rPr>
                <w:sz w:val="24"/>
                <w:szCs w:val="24"/>
              </w:rPr>
              <w:t xml:space="preserve">Vanilla </w:t>
            </w:r>
            <w:r w:rsidR="00BF1944" w:rsidRPr="00FF1999">
              <w:rPr>
                <w:sz w:val="24"/>
                <w:szCs w:val="24"/>
              </w:rPr>
              <w:t>with Vanilla Frosting</w:t>
            </w:r>
          </w:p>
          <w:p w14:paraId="49731FA7" w14:textId="5AFF88B0" w:rsidR="00BF1944" w:rsidRPr="00FF1999" w:rsidRDefault="004F6EE0" w:rsidP="008A59B0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FF1999">
              <w:rPr>
                <w:sz w:val="24"/>
                <w:szCs w:val="24"/>
              </w:rPr>
              <w:t>Vanilla with Chocolate Frosting</w:t>
            </w:r>
          </w:p>
          <w:p w14:paraId="6685E2D5" w14:textId="5733D1B1" w:rsidR="00A25EE6" w:rsidRPr="00FF1999" w:rsidRDefault="00A25EE6" w:rsidP="008A59B0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FF1999">
              <w:rPr>
                <w:sz w:val="24"/>
                <w:szCs w:val="24"/>
              </w:rPr>
              <w:t>Vanilla with Flavored Frosting</w:t>
            </w:r>
          </w:p>
          <w:p w14:paraId="16960456" w14:textId="5C4A2D51" w:rsidR="007F46BE" w:rsidRPr="00FF1999" w:rsidRDefault="007F46BE" w:rsidP="008A59B0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FF1999">
              <w:rPr>
                <w:sz w:val="24"/>
                <w:szCs w:val="24"/>
              </w:rPr>
              <w:t>Strawberry</w:t>
            </w:r>
            <w:r w:rsidR="00284440">
              <w:rPr>
                <w:sz w:val="24"/>
                <w:szCs w:val="24"/>
              </w:rPr>
              <w:t>/Blueberry</w:t>
            </w:r>
            <w:r w:rsidRPr="00FF1999">
              <w:rPr>
                <w:sz w:val="24"/>
                <w:szCs w:val="24"/>
              </w:rPr>
              <w:t xml:space="preserve"> Shortcake </w:t>
            </w:r>
          </w:p>
          <w:p w14:paraId="617C6B53" w14:textId="4A54C80C" w:rsidR="004164FB" w:rsidRPr="00284440" w:rsidRDefault="004164FB" w:rsidP="008A59B0">
            <w:pPr>
              <w:pStyle w:val="List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84440">
              <w:rPr>
                <w:sz w:val="20"/>
                <w:szCs w:val="20"/>
              </w:rPr>
              <w:t>Strawberry</w:t>
            </w:r>
            <w:r w:rsidR="00284440" w:rsidRPr="00284440">
              <w:rPr>
                <w:sz w:val="20"/>
                <w:szCs w:val="20"/>
              </w:rPr>
              <w:t>/Blueberry</w:t>
            </w:r>
            <w:r w:rsidRPr="00284440">
              <w:rPr>
                <w:sz w:val="20"/>
                <w:szCs w:val="20"/>
              </w:rPr>
              <w:t xml:space="preserve"> Shortcake Cheesecake</w:t>
            </w:r>
          </w:p>
          <w:p w14:paraId="22C38396" w14:textId="4ADC6072" w:rsidR="004164FB" w:rsidRPr="00FF1999" w:rsidRDefault="00B57A46" w:rsidP="008A59B0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FF1999">
              <w:rPr>
                <w:sz w:val="24"/>
                <w:szCs w:val="24"/>
              </w:rPr>
              <w:t>Almond Cake w</w:t>
            </w:r>
            <w:r w:rsidR="00ED77F6">
              <w:rPr>
                <w:sz w:val="24"/>
                <w:szCs w:val="24"/>
              </w:rPr>
              <w:t>/</w:t>
            </w:r>
            <w:r w:rsidRPr="00FF1999">
              <w:rPr>
                <w:sz w:val="24"/>
                <w:szCs w:val="24"/>
              </w:rPr>
              <w:t xml:space="preserve"> Vanilla Frosting</w:t>
            </w:r>
          </w:p>
          <w:p w14:paraId="36002D41" w14:textId="7EA2DA48" w:rsidR="001C6FD2" w:rsidRPr="00FF1999" w:rsidRDefault="001C6FD2" w:rsidP="008A59B0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FF1999">
              <w:rPr>
                <w:sz w:val="24"/>
                <w:szCs w:val="24"/>
              </w:rPr>
              <w:t>Almond Cake w</w:t>
            </w:r>
            <w:r w:rsidR="00ED77F6">
              <w:rPr>
                <w:sz w:val="24"/>
                <w:szCs w:val="24"/>
              </w:rPr>
              <w:t xml:space="preserve">/ </w:t>
            </w:r>
            <w:r w:rsidRPr="00FF1999">
              <w:rPr>
                <w:sz w:val="24"/>
                <w:szCs w:val="24"/>
              </w:rPr>
              <w:t>Chocolate Frosting</w:t>
            </w:r>
          </w:p>
          <w:p w14:paraId="4D07FAF3" w14:textId="1B3BBA97" w:rsidR="00D85107" w:rsidRPr="00FF1999" w:rsidRDefault="00D85107" w:rsidP="008A59B0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FF1999">
              <w:rPr>
                <w:sz w:val="24"/>
                <w:szCs w:val="24"/>
              </w:rPr>
              <w:t>Almond Cake w</w:t>
            </w:r>
            <w:r w:rsidR="00ED77F6">
              <w:rPr>
                <w:sz w:val="24"/>
                <w:szCs w:val="24"/>
              </w:rPr>
              <w:t>/</w:t>
            </w:r>
            <w:r w:rsidRPr="00FF1999">
              <w:rPr>
                <w:sz w:val="24"/>
                <w:szCs w:val="24"/>
              </w:rPr>
              <w:t xml:space="preserve"> Flavored Frosting</w:t>
            </w:r>
          </w:p>
          <w:p w14:paraId="693F98FC" w14:textId="305CB57B" w:rsidR="00BE06F0" w:rsidRPr="00FF1999" w:rsidRDefault="00BE06F0" w:rsidP="008A59B0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FF1999">
              <w:rPr>
                <w:sz w:val="24"/>
                <w:szCs w:val="24"/>
              </w:rPr>
              <w:t>Chocolate</w:t>
            </w:r>
            <w:r w:rsidR="00684CB2">
              <w:rPr>
                <w:sz w:val="24"/>
                <w:szCs w:val="24"/>
              </w:rPr>
              <w:t xml:space="preserve"> </w:t>
            </w:r>
            <w:r w:rsidR="004E071D">
              <w:rPr>
                <w:sz w:val="24"/>
                <w:szCs w:val="24"/>
              </w:rPr>
              <w:t>or</w:t>
            </w:r>
            <w:r w:rsidR="00684CB2">
              <w:rPr>
                <w:sz w:val="24"/>
                <w:szCs w:val="24"/>
              </w:rPr>
              <w:t xml:space="preserve"> </w:t>
            </w:r>
            <w:r w:rsidR="00503A67">
              <w:rPr>
                <w:sz w:val="24"/>
                <w:szCs w:val="24"/>
              </w:rPr>
              <w:t>Marble</w:t>
            </w:r>
            <w:r w:rsidRPr="00FF1999">
              <w:rPr>
                <w:sz w:val="24"/>
                <w:szCs w:val="24"/>
              </w:rPr>
              <w:t xml:space="preserve"> Cake w</w:t>
            </w:r>
            <w:r w:rsidR="00ED77F6">
              <w:rPr>
                <w:sz w:val="24"/>
                <w:szCs w:val="24"/>
              </w:rPr>
              <w:t>/</w:t>
            </w:r>
            <w:r w:rsidRPr="00FF1999">
              <w:rPr>
                <w:sz w:val="24"/>
                <w:szCs w:val="24"/>
              </w:rPr>
              <w:t xml:space="preserve"> Vanilla Frosting</w:t>
            </w:r>
          </w:p>
          <w:p w14:paraId="17560373" w14:textId="2223B093" w:rsidR="00773A2B" w:rsidRPr="006B1331" w:rsidRDefault="00BE06F0" w:rsidP="00773A2B">
            <w:pPr>
              <w:pStyle w:val="ListParagraph"/>
              <w:numPr>
                <w:ilvl w:val="0"/>
                <w:numId w:val="23"/>
              </w:numPr>
            </w:pPr>
            <w:r w:rsidRPr="00CE2F48">
              <w:rPr>
                <w:sz w:val="24"/>
                <w:szCs w:val="24"/>
              </w:rPr>
              <w:t xml:space="preserve">Chocolate </w:t>
            </w:r>
            <w:r w:rsidR="004E071D">
              <w:rPr>
                <w:sz w:val="24"/>
                <w:szCs w:val="24"/>
              </w:rPr>
              <w:t>or</w:t>
            </w:r>
            <w:r w:rsidR="00684CB2" w:rsidRPr="00CE2F48">
              <w:rPr>
                <w:sz w:val="24"/>
                <w:szCs w:val="24"/>
              </w:rPr>
              <w:t xml:space="preserve"> Marble </w:t>
            </w:r>
            <w:r w:rsidRPr="00CE2F48">
              <w:rPr>
                <w:sz w:val="24"/>
                <w:szCs w:val="24"/>
              </w:rPr>
              <w:t xml:space="preserve">Cake </w:t>
            </w:r>
            <w:r w:rsidR="00ED77F6" w:rsidRPr="00CE2F48">
              <w:rPr>
                <w:sz w:val="24"/>
                <w:szCs w:val="24"/>
              </w:rPr>
              <w:t xml:space="preserve">w/ </w:t>
            </w:r>
            <w:r w:rsidRPr="00CE2F48">
              <w:rPr>
                <w:sz w:val="24"/>
                <w:szCs w:val="24"/>
              </w:rPr>
              <w:t>Choco</w:t>
            </w:r>
            <w:r w:rsidR="00E52714" w:rsidRPr="00CE2F48">
              <w:rPr>
                <w:sz w:val="24"/>
                <w:szCs w:val="24"/>
              </w:rPr>
              <w:t>late Frosting</w:t>
            </w:r>
          </w:p>
          <w:p w14:paraId="16D13A2D" w14:textId="77777777" w:rsidR="00BF07F1" w:rsidRDefault="006B1331" w:rsidP="00BF07F1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556534">
              <w:rPr>
                <w:sz w:val="24"/>
                <w:szCs w:val="24"/>
              </w:rPr>
              <w:t>Carrot Cak</w:t>
            </w:r>
            <w:r w:rsidR="00BF07F1">
              <w:rPr>
                <w:sz w:val="24"/>
                <w:szCs w:val="24"/>
              </w:rPr>
              <w:t>e</w:t>
            </w:r>
          </w:p>
          <w:p w14:paraId="4FE8128B" w14:textId="6EEC2D8E" w:rsidR="00BF07F1" w:rsidRPr="00556534" w:rsidRDefault="00BF07F1" w:rsidP="00BF07F1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Rum Cake</w:t>
            </w:r>
            <w:r w:rsidR="00813251">
              <w:rPr>
                <w:sz w:val="24"/>
                <w:szCs w:val="24"/>
              </w:rPr>
              <w:t xml:space="preserve"> (9 or 10 </w:t>
            </w:r>
            <w:proofErr w:type="gramStart"/>
            <w:r w:rsidR="00813251">
              <w:rPr>
                <w:sz w:val="24"/>
                <w:szCs w:val="24"/>
              </w:rPr>
              <w:t>inch</w:t>
            </w:r>
            <w:proofErr w:type="gramEnd"/>
            <w:r w:rsidR="00813251">
              <w:rPr>
                <w:sz w:val="24"/>
                <w:szCs w:val="24"/>
              </w:rPr>
              <w:t xml:space="preserve"> ONLY)</w:t>
            </w:r>
          </w:p>
        </w:tc>
        <w:tc>
          <w:tcPr>
            <w:tcW w:w="1977" w:type="pct"/>
            <w:vAlign w:val="center"/>
          </w:tcPr>
          <w:p w14:paraId="75B691C1" w14:textId="77777777" w:rsidR="00773A2B" w:rsidRDefault="00773A2B" w:rsidP="00773A2B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64A1201F" w14:textId="3C1E6933" w:rsidR="00BF1944" w:rsidRPr="008A59B0" w:rsidRDefault="00BF1944" w:rsidP="008A59B0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8A59B0">
              <w:rPr>
                <w:sz w:val="24"/>
                <w:szCs w:val="24"/>
              </w:rPr>
              <w:t>$35</w:t>
            </w:r>
            <w:r w:rsidR="00EF4869">
              <w:rPr>
                <w:sz w:val="24"/>
                <w:szCs w:val="24"/>
              </w:rPr>
              <w:t>/$4</w:t>
            </w:r>
            <w:r w:rsidR="00E92604">
              <w:rPr>
                <w:sz w:val="24"/>
                <w:szCs w:val="24"/>
              </w:rPr>
              <w:t>0/</w:t>
            </w:r>
            <w:r w:rsidR="003B3B34">
              <w:rPr>
                <w:sz w:val="24"/>
                <w:szCs w:val="24"/>
              </w:rPr>
              <w:t>$</w:t>
            </w:r>
            <w:r w:rsidR="00D918E6">
              <w:rPr>
                <w:sz w:val="24"/>
                <w:szCs w:val="24"/>
              </w:rPr>
              <w:t>45/$</w:t>
            </w:r>
            <w:r w:rsidR="00C21F69">
              <w:rPr>
                <w:sz w:val="24"/>
                <w:szCs w:val="24"/>
              </w:rPr>
              <w:t>60</w:t>
            </w:r>
            <w:r w:rsidR="001E304F">
              <w:rPr>
                <w:sz w:val="24"/>
                <w:szCs w:val="24"/>
              </w:rPr>
              <w:t>/$</w:t>
            </w:r>
            <w:r w:rsidR="00C21F69">
              <w:rPr>
                <w:sz w:val="24"/>
                <w:szCs w:val="24"/>
              </w:rPr>
              <w:t>70</w:t>
            </w:r>
          </w:p>
          <w:p w14:paraId="7E8650C5" w14:textId="7EED305B" w:rsidR="004F6EE0" w:rsidRPr="008A59B0" w:rsidRDefault="004F6EE0" w:rsidP="008A59B0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8A59B0">
              <w:rPr>
                <w:sz w:val="24"/>
                <w:szCs w:val="24"/>
              </w:rPr>
              <w:t>$40</w:t>
            </w:r>
            <w:r w:rsidR="006118ED">
              <w:rPr>
                <w:sz w:val="24"/>
                <w:szCs w:val="24"/>
              </w:rPr>
              <w:t>/$45/$50/$6</w:t>
            </w:r>
            <w:r w:rsidR="00C21F69">
              <w:rPr>
                <w:sz w:val="24"/>
                <w:szCs w:val="24"/>
              </w:rPr>
              <w:t>5</w:t>
            </w:r>
            <w:r w:rsidR="006118ED">
              <w:rPr>
                <w:sz w:val="24"/>
                <w:szCs w:val="24"/>
              </w:rPr>
              <w:t>/$7</w:t>
            </w:r>
            <w:r w:rsidR="00956918">
              <w:rPr>
                <w:sz w:val="24"/>
                <w:szCs w:val="24"/>
              </w:rPr>
              <w:t>5</w:t>
            </w:r>
          </w:p>
          <w:p w14:paraId="7A70BAAB" w14:textId="61CCFE84" w:rsidR="00A25EE6" w:rsidRPr="008A59B0" w:rsidRDefault="00A25EE6" w:rsidP="008A59B0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8A59B0">
              <w:rPr>
                <w:sz w:val="24"/>
                <w:szCs w:val="24"/>
              </w:rPr>
              <w:t>$40</w:t>
            </w:r>
            <w:r w:rsidR="006118ED">
              <w:rPr>
                <w:sz w:val="24"/>
                <w:szCs w:val="24"/>
              </w:rPr>
              <w:t>/</w:t>
            </w:r>
            <w:r w:rsidR="0087594A">
              <w:rPr>
                <w:sz w:val="24"/>
                <w:szCs w:val="24"/>
              </w:rPr>
              <w:t>$45/$50/$6</w:t>
            </w:r>
            <w:r w:rsidR="00956918">
              <w:rPr>
                <w:sz w:val="24"/>
                <w:szCs w:val="24"/>
              </w:rPr>
              <w:t>5</w:t>
            </w:r>
            <w:r w:rsidR="0087594A">
              <w:rPr>
                <w:sz w:val="24"/>
                <w:szCs w:val="24"/>
              </w:rPr>
              <w:t>/$7</w:t>
            </w:r>
            <w:r w:rsidR="00956918">
              <w:rPr>
                <w:sz w:val="24"/>
                <w:szCs w:val="24"/>
              </w:rPr>
              <w:t>5</w:t>
            </w:r>
          </w:p>
          <w:p w14:paraId="123CDE1B" w14:textId="49A14970" w:rsidR="007F46BE" w:rsidRPr="008A59B0" w:rsidRDefault="007F46BE" w:rsidP="008A59B0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8A59B0">
              <w:rPr>
                <w:sz w:val="24"/>
                <w:szCs w:val="24"/>
              </w:rPr>
              <w:t>$</w:t>
            </w:r>
            <w:r w:rsidR="004164FB" w:rsidRPr="008A59B0">
              <w:rPr>
                <w:sz w:val="24"/>
                <w:szCs w:val="24"/>
              </w:rPr>
              <w:t>40</w:t>
            </w:r>
            <w:r w:rsidR="0087594A">
              <w:rPr>
                <w:sz w:val="24"/>
                <w:szCs w:val="24"/>
              </w:rPr>
              <w:t>/</w:t>
            </w:r>
            <w:r w:rsidR="008E31E8">
              <w:rPr>
                <w:sz w:val="24"/>
                <w:szCs w:val="24"/>
              </w:rPr>
              <w:t>$</w:t>
            </w:r>
            <w:r w:rsidR="00154BA3">
              <w:rPr>
                <w:sz w:val="24"/>
                <w:szCs w:val="24"/>
              </w:rPr>
              <w:t>50</w:t>
            </w:r>
            <w:r w:rsidR="00CE2646">
              <w:rPr>
                <w:sz w:val="24"/>
                <w:szCs w:val="24"/>
              </w:rPr>
              <w:t>/$60/$7</w:t>
            </w:r>
            <w:r w:rsidR="006C1E3D">
              <w:rPr>
                <w:sz w:val="24"/>
                <w:szCs w:val="24"/>
              </w:rPr>
              <w:t>5/$8</w:t>
            </w:r>
            <w:r w:rsidR="002B5FD9">
              <w:rPr>
                <w:sz w:val="24"/>
                <w:szCs w:val="24"/>
              </w:rPr>
              <w:t>5</w:t>
            </w:r>
          </w:p>
          <w:p w14:paraId="2B57DA07" w14:textId="228845CC" w:rsidR="004164FB" w:rsidRPr="008A59B0" w:rsidRDefault="004164FB" w:rsidP="008A59B0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8A59B0">
              <w:rPr>
                <w:sz w:val="24"/>
                <w:szCs w:val="24"/>
              </w:rPr>
              <w:t>$45</w:t>
            </w:r>
            <w:r w:rsidR="002B5FD9">
              <w:rPr>
                <w:sz w:val="24"/>
                <w:szCs w:val="24"/>
              </w:rPr>
              <w:t>/$55/$65</w:t>
            </w:r>
            <w:r w:rsidR="008D2015">
              <w:rPr>
                <w:sz w:val="24"/>
                <w:szCs w:val="24"/>
              </w:rPr>
              <w:t>/</w:t>
            </w:r>
            <w:r w:rsidR="00900B66">
              <w:rPr>
                <w:sz w:val="24"/>
                <w:szCs w:val="24"/>
              </w:rPr>
              <w:t>$80/$90</w:t>
            </w:r>
          </w:p>
          <w:p w14:paraId="353C231C" w14:textId="0B906DF7" w:rsidR="00B57A46" w:rsidRDefault="00B57A46" w:rsidP="008A59B0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8A59B0">
              <w:rPr>
                <w:sz w:val="24"/>
                <w:szCs w:val="24"/>
              </w:rPr>
              <w:t>$4</w:t>
            </w:r>
            <w:r w:rsidR="000342D9">
              <w:rPr>
                <w:sz w:val="24"/>
                <w:szCs w:val="24"/>
              </w:rPr>
              <w:t>3/$48/$53/$65</w:t>
            </w:r>
            <w:r w:rsidR="00CC1DBF">
              <w:rPr>
                <w:sz w:val="24"/>
                <w:szCs w:val="24"/>
              </w:rPr>
              <w:t>/$75</w:t>
            </w:r>
          </w:p>
          <w:p w14:paraId="3BC429BD" w14:textId="347558A0" w:rsidR="00D85107" w:rsidRDefault="00D85107" w:rsidP="008A59B0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$45</w:t>
            </w:r>
            <w:r w:rsidR="00CC1DBF">
              <w:rPr>
                <w:sz w:val="24"/>
                <w:szCs w:val="24"/>
              </w:rPr>
              <w:t>/$50/</w:t>
            </w:r>
            <w:r w:rsidR="00997A2F">
              <w:rPr>
                <w:sz w:val="24"/>
                <w:szCs w:val="24"/>
              </w:rPr>
              <w:t>$55/$6</w:t>
            </w:r>
            <w:r w:rsidR="00784E25">
              <w:rPr>
                <w:sz w:val="24"/>
                <w:szCs w:val="24"/>
              </w:rPr>
              <w:t>8</w:t>
            </w:r>
            <w:r w:rsidR="00997A2F">
              <w:rPr>
                <w:sz w:val="24"/>
                <w:szCs w:val="24"/>
              </w:rPr>
              <w:t>/</w:t>
            </w:r>
            <w:r w:rsidR="005C2B56">
              <w:rPr>
                <w:sz w:val="24"/>
                <w:szCs w:val="24"/>
              </w:rPr>
              <w:t>$</w:t>
            </w:r>
            <w:r w:rsidR="00306B00">
              <w:rPr>
                <w:sz w:val="24"/>
                <w:szCs w:val="24"/>
              </w:rPr>
              <w:t>80</w:t>
            </w:r>
          </w:p>
          <w:p w14:paraId="7ADAD41F" w14:textId="13647B5C" w:rsidR="00F5615B" w:rsidRPr="00CE2F48" w:rsidRDefault="00D85107" w:rsidP="00F5615B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CE2F48">
              <w:rPr>
                <w:sz w:val="24"/>
                <w:szCs w:val="24"/>
              </w:rPr>
              <w:t>$45</w:t>
            </w:r>
            <w:r w:rsidR="005C2B56" w:rsidRPr="00CE2F48">
              <w:rPr>
                <w:sz w:val="24"/>
                <w:szCs w:val="24"/>
              </w:rPr>
              <w:t>/$50/$55/$6</w:t>
            </w:r>
            <w:r w:rsidR="00784E25" w:rsidRPr="00CE2F48">
              <w:rPr>
                <w:sz w:val="24"/>
                <w:szCs w:val="24"/>
              </w:rPr>
              <w:t>8</w:t>
            </w:r>
            <w:r w:rsidR="005C2B56" w:rsidRPr="00CE2F48">
              <w:rPr>
                <w:sz w:val="24"/>
                <w:szCs w:val="24"/>
              </w:rPr>
              <w:t>/</w:t>
            </w:r>
            <w:r w:rsidR="0060394E" w:rsidRPr="00CE2F48">
              <w:rPr>
                <w:sz w:val="24"/>
                <w:szCs w:val="24"/>
              </w:rPr>
              <w:t>$</w:t>
            </w:r>
            <w:r w:rsidR="00306B00" w:rsidRPr="00CE2F48">
              <w:rPr>
                <w:sz w:val="24"/>
                <w:szCs w:val="24"/>
              </w:rPr>
              <w:t>80</w:t>
            </w:r>
          </w:p>
          <w:p w14:paraId="6F0E92F5" w14:textId="602A2671" w:rsidR="00BE06F0" w:rsidRDefault="00BE06F0" w:rsidP="008A59B0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8A59B0">
              <w:rPr>
                <w:sz w:val="24"/>
                <w:szCs w:val="24"/>
              </w:rPr>
              <w:t>$40</w:t>
            </w:r>
            <w:r w:rsidR="0060394E">
              <w:rPr>
                <w:sz w:val="24"/>
                <w:szCs w:val="24"/>
              </w:rPr>
              <w:t>/$45/</w:t>
            </w:r>
            <w:r w:rsidR="00034F82">
              <w:rPr>
                <w:sz w:val="24"/>
                <w:szCs w:val="24"/>
              </w:rPr>
              <w:t>$50/$55/$65</w:t>
            </w:r>
          </w:p>
          <w:p w14:paraId="4C1193BE" w14:textId="77777777" w:rsidR="00B95FB1" w:rsidRPr="008A59B0" w:rsidRDefault="00B95FB1" w:rsidP="00F5615B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6BA2A530" w14:textId="3664828E" w:rsidR="000A468B" w:rsidRDefault="00E52714" w:rsidP="000A468B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1B49B9">
              <w:rPr>
                <w:sz w:val="24"/>
                <w:szCs w:val="24"/>
              </w:rPr>
              <w:t>$45</w:t>
            </w:r>
            <w:r w:rsidR="00286652" w:rsidRPr="001B49B9">
              <w:rPr>
                <w:sz w:val="24"/>
                <w:szCs w:val="24"/>
              </w:rPr>
              <w:t>/$50/$</w:t>
            </w:r>
            <w:r w:rsidR="000A78F0" w:rsidRPr="001B49B9">
              <w:rPr>
                <w:sz w:val="24"/>
                <w:szCs w:val="24"/>
              </w:rPr>
              <w:t>55/</w:t>
            </w:r>
            <w:r w:rsidR="001D67BC" w:rsidRPr="001B49B9">
              <w:rPr>
                <w:sz w:val="24"/>
                <w:szCs w:val="24"/>
              </w:rPr>
              <w:t>$65</w:t>
            </w:r>
            <w:r w:rsidR="009F476E" w:rsidRPr="001B49B9">
              <w:rPr>
                <w:sz w:val="24"/>
                <w:szCs w:val="24"/>
              </w:rPr>
              <w:t>/$75</w:t>
            </w:r>
          </w:p>
          <w:p w14:paraId="6F4A2AE3" w14:textId="77777777" w:rsidR="00813251" w:rsidRPr="00813251" w:rsidRDefault="00813251" w:rsidP="00813251">
            <w:pPr>
              <w:pStyle w:val="ListParagraph"/>
              <w:rPr>
                <w:sz w:val="24"/>
                <w:szCs w:val="24"/>
              </w:rPr>
            </w:pPr>
          </w:p>
          <w:p w14:paraId="48F16205" w14:textId="57B84ABF" w:rsidR="00813251" w:rsidRPr="00813251" w:rsidRDefault="00813251" w:rsidP="00813251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813251">
              <w:rPr>
                <w:sz w:val="24"/>
                <w:szCs w:val="24"/>
              </w:rPr>
              <w:t>$45/$55/$60/$70/$80</w:t>
            </w:r>
          </w:p>
          <w:p w14:paraId="151C2D8C" w14:textId="4382AC93" w:rsidR="00BF07F1" w:rsidRPr="008A59B0" w:rsidRDefault="00E16894" w:rsidP="008A59B0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240297">
              <w:rPr>
                <w:sz w:val="24"/>
                <w:szCs w:val="24"/>
              </w:rPr>
              <w:t>60/$65</w:t>
            </w:r>
          </w:p>
        </w:tc>
      </w:tr>
      <w:bookmarkEnd w:id="0"/>
      <w:bookmarkEnd w:id="1"/>
      <w:tr w:rsidR="00155C5A" w:rsidRPr="00846B76" w14:paraId="7712EBDA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6CEEF6F2" w14:textId="35CD2B9A" w:rsidR="00AE5417" w:rsidRDefault="003D29C8" w:rsidP="00257184">
            <w:pPr>
              <w:rPr>
                <w:b/>
                <w:bCs/>
                <w:sz w:val="24"/>
                <w:szCs w:val="24"/>
              </w:rPr>
            </w:pPr>
            <w:r w:rsidRPr="007205BE">
              <w:rPr>
                <w:b/>
                <w:bCs/>
                <w:sz w:val="24"/>
                <w:szCs w:val="24"/>
              </w:rPr>
              <w:t xml:space="preserve">Personal Size Cakes </w:t>
            </w:r>
          </w:p>
          <w:p w14:paraId="1AA01EAC" w14:textId="77777777" w:rsidR="005673C2" w:rsidRDefault="005673C2" w:rsidP="00257184">
            <w:pPr>
              <w:rPr>
                <w:b/>
                <w:bCs/>
                <w:sz w:val="24"/>
                <w:szCs w:val="24"/>
              </w:rPr>
            </w:pPr>
          </w:p>
          <w:p w14:paraId="67B26828" w14:textId="446966F8" w:rsidR="00E172B2" w:rsidRPr="007205BE" w:rsidRDefault="00E172B2" w:rsidP="00257184">
            <w:pPr>
              <w:rPr>
                <w:b/>
                <w:bCs/>
                <w:sz w:val="24"/>
                <w:szCs w:val="24"/>
              </w:rPr>
            </w:pPr>
            <w:r w:rsidRPr="007205BE">
              <w:rPr>
                <w:b/>
                <w:bCs/>
                <w:sz w:val="24"/>
                <w:szCs w:val="24"/>
              </w:rPr>
              <w:t xml:space="preserve">Additional Fee </w:t>
            </w:r>
            <w:r w:rsidR="002B504A" w:rsidRPr="007205BE">
              <w:rPr>
                <w:b/>
                <w:bCs/>
                <w:sz w:val="24"/>
                <w:szCs w:val="24"/>
              </w:rPr>
              <w:t xml:space="preserve">for </w:t>
            </w:r>
            <w:r w:rsidR="00473A62" w:rsidRPr="007205BE">
              <w:rPr>
                <w:b/>
                <w:bCs/>
                <w:sz w:val="24"/>
                <w:szCs w:val="24"/>
              </w:rPr>
              <w:t>Lo</w:t>
            </w:r>
            <w:r w:rsidR="002B504A" w:rsidRPr="007205BE">
              <w:rPr>
                <w:b/>
                <w:bCs/>
                <w:sz w:val="24"/>
                <w:szCs w:val="24"/>
              </w:rPr>
              <w:t>gos</w:t>
            </w:r>
            <w:r w:rsidR="00473A62" w:rsidRPr="007205BE">
              <w:rPr>
                <w:b/>
                <w:bCs/>
                <w:sz w:val="24"/>
                <w:szCs w:val="24"/>
              </w:rPr>
              <w:t>, Flowers</w:t>
            </w:r>
            <w:r w:rsidR="002B504A" w:rsidRPr="007205BE">
              <w:rPr>
                <w:b/>
                <w:bCs/>
                <w:sz w:val="24"/>
                <w:szCs w:val="24"/>
              </w:rPr>
              <w:t xml:space="preserve"> and </w:t>
            </w:r>
            <w:r w:rsidR="00473A62" w:rsidRPr="007205BE">
              <w:rPr>
                <w:b/>
                <w:bCs/>
                <w:sz w:val="24"/>
                <w:szCs w:val="24"/>
              </w:rPr>
              <w:t>A</w:t>
            </w:r>
            <w:r w:rsidR="002B504A" w:rsidRPr="007205BE">
              <w:rPr>
                <w:b/>
                <w:bCs/>
                <w:sz w:val="24"/>
                <w:szCs w:val="24"/>
              </w:rPr>
              <w:t>nimation</w:t>
            </w:r>
          </w:p>
        </w:tc>
        <w:tc>
          <w:tcPr>
            <w:tcW w:w="1977" w:type="pct"/>
            <w:vAlign w:val="center"/>
          </w:tcPr>
          <w:p w14:paraId="77473869" w14:textId="18BA4701" w:rsidR="00E172B2" w:rsidRDefault="0097402D" w:rsidP="00257184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7205BE">
              <w:rPr>
                <w:b/>
                <w:bCs/>
                <w:sz w:val="24"/>
                <w:szCs w:val="24"/>
              </w:rPr>
              <w:t xml:space="preserve">                </w:t>
            </w:r>
            <w:r w:rsidR="0089619C" w:rsidRPr="007205BE">
              <w:rPr>
                <w:b/>
                <w:bCs/>
                <w:sz w:val="24"/>
                <w:szCs w:val="24"/>
              </w:rPr>
              <w:t>$15/$20</w:t>
            </w:r>
          </w:p>
          <w:p w14:paraId="7377B165" w14:textId="77777777" w:rsidR="00806928" w:rsidRDefault="00806928" w:rsidP="00257184">
            <w:pPr>
              <w:spacing w:before="120"/>
              <w:rPr>
                <w:b/>
                <w:bCs/>
                <w:sz w:val="24"/>
                <w:szCs w:val="24"/>
              </w:rPr>
            </w:pPr>
          </w:p>
          <w:p w14:paraId="4252A1B8" w14:textId="1AEF9018" w:rsidR="002B504A" w:rsidRPr="007205BE" w:rsidRDefault="002B504A" w:rsidP="00257184">
            <w:pPr>
              <w:spacing w:before="120"/>
              <w:rPr>
                <w:b/>
                <w:bCs/>
                <w:sz w:val="24"/>
                <w:szCs w:val="24"/>
              </w:rPr>
            </w:pPr>
            <w:r w:rsidRPr="007205BE">
              <w:rPr>
                <w:b/>
                <w:bCs/>
                <w:sz w:val="24"/>
                <w:szCs w:val="24"/>
              </w:rPr>
              <w:t xml:space="preserve">   </w:t>
            </w:r>
            <w:r w:rsidR="005673C2">
              <w:rPr>
                <w:b/>
                <w:bCs/>
                <w:sz w:val="24"/>
                <w:szCs w:val="24"/>
              </w:rPr>
              <w:t xml:space="preserve">             </w:t>
            </w:r>
            <w:r w:rsidRPr="007205BE">
              <w:rPr>
                <w:b/>
                <w:bCs/>
                <w:sz w:val="24"/>
                <w:szCs w:val="24"/>
              </w:rPr>
              <w:t xml:space="preserve"> </w:t>
            </w:r>
            <w:r w:rsidR="00473A62" w:rsidRPr="007205BE">
              <w:rPr>
                <w:b/>
                <w:bCs/>
                <w:sz w:val="24"/>
                <w:szCs w:val="24"/>
              </w:rPr>
              <w:t>TBD</w:t>
            </w:r>
          </w:p>
        </w:tc>
      </w:tr>
      <w:tr w:rsidR="00155C5A" w:rsidRPr="00846B76" w14:paraId="16A94F2A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0CBF392F" w14:textId="5D54BB97" w:rsidR="00AE5417" w:rsidRPr="00846B76" w:rsidRDefault="00AE5417" w:rsidP="00257184"/>
        </w:tc>
        <w:tc>
          <w:tcPr>
            <w:tcW w:w="1977" w:type="pct"/>
            <w:vAlign w:val="center"/>
          </w:tcPr>
          <w:p w14:paraId="1F0179C5" w14:textId="0678A4BE" w:rsidR="00AE5417" w:rsidRPr="00846B76" w:rsidRDefault="00AE5417" w:rsidP="00257184">
            <w:pPr>
              <w:spacing w:before="120"/>
            </w:pPr>
          </w:p>
        </w:tc>
      </w:tr>
      <w:tr w:rsidR="00155C5A" w:rsidRPr="00670058" w14:paraId="0389457F" w14:textId="77777777" w:rsidTr="00B75D88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0BEF3177" w14:textId="181950CB" w:rsidR="00B75D88" w:rsidRPr="00670058" w:rsidRDefault="00B75D88" w:rsidP="00F408B5">
            <w:pPr>
              <w:pStyle w:val="Heading1"/>
              <w:outlineLvl w:val="0"/>
            </w:pPr>
            <w:r>
              <w:t>Pies (</w:t>
            </w:r>
            <w:r w:rsidR="00824EA7">
              <w:t>9 inch)</w:t>
            </w:r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72495D32" w14:textId="38A38D56" w:rsidR="00B75D88" w:rsidRPr="00670058" w:rsidRDefault="00C6574C" w:rsidP="00C6574C">
            <w:pPr>
              <w:pStyle w:val="Heading1"/>
              <w:jc w:val="left"/>
              <w:outlineLvl w:val="0"/>
            </w:pPr>
            <w:r>
              <w:t xml:space="preserve">       Price</w:t>
            </w:r>
          </w:p>
        </w:tc>
      </w:tr>
      <w:tr w:rsidR="00155C5A" w:rsidRPr="008A59B0" w14:paraId="68B2437D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46956427" w14:textId="3B521A03" w:rsidR="00B75D88" w:rsidRPr="00DA3B48" w:rsidRDefault="00824EA7" w:rsidP="00DA3B48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Apple</w:t>
            </w:r>
            <w:r w:rsidR="004721B7">
              <w:rPr>
                <w:sz w:val="24"/>
                <w:szCs w:val="24"/>
              </w:rPr>
              <w:t xml:space="preserve">                                                                </w:t>
            </w:r>
          </w:p>
          <w:p w14:paraId="6C300F25" w14:textId="7DA7A3C1" w:rsidR="00B75D88" w:rsidRPr="00FF1999" w:rsidRDefault="00824EA7" w:rsidP="00B75D88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Peach</w:t>
            </w:r>
            <w:r w:rsidR="00322AF5">
              <w:rPr>
                <w:sz w:val="24"/>
                <w:szCs w:val="24"/>
              </w:rPr>
              <w:t>, Blueberry, Peach</w:t>
            </w:r>
            <w:r w:rsidR="008108F3">
              <w:rPr>
                <w:sz w:val="24"/>
                <w:szCs w:val="24"/>
              </w:rPr>
              <w:t xml:space="preserve"> &amp; Strawberry</w:t>
            </w:r>
          </w:p>
          <w:p w14:paraId="730E32A9" w14:textId="77777777" w:rsidR="00B75D88" w:rsidRDefault="00832D2C" w:rsidP="00B75D88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Vanilla/Chocolate Cream</w:t>
            </w:r>
          </w:p>
          <w:p w14:paraId="6E47BF04" w14:textId="38C3C6D3" w:rsidR="00EA6542" w:rsidRPr="00556534" w:rsidRDefault="00EA6542" w:rsidP="00B75D88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 Pies</w:t>
            </w:r>
          </w:p>
        </w:tc>
        <w:tc>
          <w:tcPr>
            <w:tcW w:w="1977" w:type="pct"/>
            <w:vAlign w:val="center"/>
          </w:tcPr>
          <w:p w14:paraId="7FB21267" w14:textId="5D915431" w:rsidR="00B75D88" w:rsidRPr="008A59B0" w:rsidRDefault="00B75D88" w:rsidP="00B75D88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8A59B0">
              <w:rPr>
                <w:sz w:val="24"/>
                <w:szCs w:val="24"/>
              </w:rPr>
              <w:t>$</w:t>
            </w:r>
            <w:r w:rsidR="00704B8F">
              <w:rPr>
                <w:sz w:val="24"/>
                <w:szCs w:val="24"/>
              </w:rPr>
              <w:t>2</w:t>
            </w:r>
            <w:r w:rsidR="00360EA6">
              <w:rPr>
                <w:sz w:val="24"/>
                <w:szCs w:val="24"/>
              </w:rPr>
              <w:t>0</w:t>
            </w:r>
            <w:r w:rsidR="00240297">
              <w:rPr>
                <w:sz w:val="24"/>
                <w:szCs w:val="24"/>
              </w:rPr>
              <w:t>.00</w:t>
            </w:r>
          </w:p>
          <w:p w14:paraId="61E065A7" w14:textId="2E45B797" w:rsidR="00B75D88" w:rsidRDefault="00CF3D2E" w:rsidP="00B75D88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$25</w:t>
            </w:r>
            <w:r w:rsidR="00240297">
              <w:rPr>
                <w:sz w:val="24"/>
                <w:szCs w:val="24"/>
              </w:rPr>
              <w:t>.00</w:t>
            </w:r>
          </w:p>
          <w:p w14:paraId="672176C8" w14:textId="77777777" w:rsidR="00360EA6" w:rsidRDefault="00F0108E" w:rsidP="00B75D88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$25</w:t>
            </w:r>
          </w:p>
          <w:p w14:paraId="560DC102" w14:textId="2ED93B30" w:rsidR="00EA6542" w:rsidRPr="008A59B0" w:rsidRDefault="00C165FC" w:rsidP="00B75D88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5.50 </w:t>
            </w:r>
            <w:proofErr w:type="spellStart"/>
            <w:r>
              <w:rPr>
                <w:sz w:val="24"/>
                <w:szCs w:val="24"/>
              </w:rPr>
              <w:t>ea</w:t>
            </w:r>
            <w:proofErr w:type="spellEnd"/>
          </w:p>
        </w:tc>
      </w:tr>
      <w:tr w:rsidR="00155C5A" w:rsidRPr="00846B76" w14:paraId="72900BB8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7E6FA62E" w14:textId="4F363855" w:rsidR="00235F4F" w:rsidRDefault="00235F4F" w:rsidP="00257184"/>
        </w:tc>
        <w:tc>
          <w:tcPr>
            <w:tcW w:w="1977" w:type="pct"/>
            <w:vAlign w:val="center"/>
          </w:tcPr>
          <w:p w14:paraId="1C473384" w14:textId="78E9D942" w:rsidR="00235F4F" w:rsidRPr="00846B76" w:rsidRDefault="00235F4F" w:rsidP="00257184">
            <w:pPr>
              <w:spacing w:before="120"/>
            </w:pPr>
          </w:p>
        </w:tc>
      </w:tr>
      <w:tr w:rsidR="00024D81" w:rsidRPr="00670058" w14:paraId="367978D5" w14:textId="77777777" w:rsidTr="00F408B5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2669FF4C" w14:textId="341847B9" w:rsidR="002A3777" w:rsidRPr="00670058" w:rsidRDefault="002A3777" w:rsidP="00F408B5">
            <w:pPr>
              <w:pStyle w:val="Heading1"/>
              <w:outlineLvl w:val="0"/>
            </w:pPr>
            <w:bookmarkStart w:id="2" w:name="_Hlk62455593"/>
            <w:r>
              <w:t>Cupcakes</w:t>
            </w:r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4B73D9DB" w14:textId="51A797B1" w:rsidR="002A3777" w:rsidRPr="00670058" w:rsidRDefault="00C6574C" w:rsidP="00C6574C">
            <w:pPr>
              <w:pStyle w:val="Heading1"/>
              <w:jc w:val="left"/>
              <w:outlineLvl w:val="0"/>
            </w:pPr>
            <w:r>
              <w:t xml:space="preserve">       </w:t>
            </w:r>
            <w:r w:rsidR="00836764">
              <w:t xml:space="preserve">Price </w:t>
            </w:r>
          </w:p>
        </w:tc>
      </w:tr>
      <w:tr w:rsidR="00155C5A" w:rsidRPr="00670058" w14:paraId="278B2988" w14:textId="77777777" w:rsidTr="00F408B5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7AA0D169" w14:textId="12C35310" w:rsidR="00936743" w:rsidRDefault="00E27A38" w:rsidP="00F408B5">
            <w:pPr>
              <w:pStyle w:val="Heading1"/>
              <w:outlineLvl w:val="0"/>
            </w:pPr>
            <w:r>
              <w:t>(</w:t>
            </w:r>
            <w:r w:rsidR="005756EF">
              <w:t xml:space="preserve">Minimum of 6 </w:t>
            </w:r>
            <w:r w:rsidR="00795A0F">
              <w:t>Per</w:t>
            </w:r>
            <w:r w:rsidR="005756EF">
              <w:t xml:space="preserve"> </w:t>
            </w:r>
            <w:r w:rsidR="00795A0F">
              <w:t>Or</w:t>
            </w:r>
            <w:r w:rsidR="005756EF">
              <w:t>der</w:t>
            </w:r>
            <w:r>
              <w:t>)</w:t>
            </w:r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068E98DE" w14:textId="58E1E0C3" w:rsidR="00936743" w:rsidRDefault="00C6574C" w:rsidP="00C6574C">
            <w:pPr>
              <w:pStyle w:val="Heading1"/>
              <w:jc w:val="left"/>
              <w:outlineLvl w:val="0"/>
            </w:pPr>
            <w:r>
              <w:t xml:space="preserve">       </w:t>
            </w:r>
            <w:r w:rsidR="005756EF">
              <w:t>Per Cupcake</w:t>
            </w:r>
          </w:p>
        </w:tc>
      </w:tr>
      <w:tr w:rsidR="00024D81" w:rsidRPr="008A59B0" w14:paraId="1599EAFF" w14:textId="77777777" w:rsidTr="00F408B5">
        <w:trPr>
          <w:trHeight w:val="864"/>
        </w:trPr>
        <w:tc>
          <w:tcPr>
            <w:tcW w:w="3023" w:type="pct"/>
            <w:vAlign w:val="center"/>
          </w:tcPr>
          <w:p w14:paraId="6D1D47C9" w14:textId="4EE0E2C6" w:rsidR="002A3777" w:rsidRPr="00DA3B48" w:rsidRDefault="002A3777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Vanilla </w:t>
            </w:r>
            <w:r w:rsidR="00661E6F">
              <w:rPr>
                <w:sz w:val="24"/>
                <w:szCs w:val="24"/>
              </w:rPr>
              <w:t xml:space="preserve">or </w:t>
            </w:r>
            <w:r>
              <w:rPr>
                <w:sz w:val="24"/>
                <w:szCs w:val="24"/>
              </w:rPr>
              <w:t>Chocolate</w:t>
            </w:r>
            <w:r w:rsidR="00C609F2">
              <w:rPr>
                <w:sz w:val="24"/>
                <w:szCs w:val="24"/>
              </w:rPr>
              <w:t xml:space="preserve"> w/ Vanilla Frosting</w:t>
            </w:r>
          </w:p>
          <w:p w14:paraId="1757E401" w14:textId="1C0F931D" w:rsidR="002A3777" w:rsidRPr="00FF1999" w:rsidRDefault="007D6AB2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Vanilla </w:t>
            </w:r>
            <w:r w:rsidR="00661E6F">
              <w:rPr>
                <w:sz w:val="24"/>
                <w:szCs w:val="24"/>
              </w:rPr>
              <w:t xml:space="preserve">or </w:t>
            </w:r>
            <w:r>
              <w:rPr>
                <w:sz w:val="24"/>
                <w:szCs w:val="24"/>
              </w:rPr>
              <w:t xml:space="preserve">Chocolate w/ </w:t>
            </w:r>
            <w:r w:rsidR="008C4641">
              <w:rPr>
                <w:sz w:val="24"/>
                <w:szCs w:val="24"/>
              </w:rPr>
              <w:t xml:space="preserve">Flavored or </w:t>
            </w:r>
            <w:r>
              <w:rPr>
                <w:sz w:val="24"/>
                <w:szCs w:val="24"/>
              </w:rPr>
              <w:t>Chocolate Frosting</w:t>
            </w:r>
          </w:p>
          <w:p w14:paraId="0411386B" w14:textId="77777777" w:rsidR="002A3777" w:rsidRDefault="00603B61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Strawberry w/ Vanilla Frosting</w:t>
            </w:r>
          </w:p>
          <w:p w14:paraId="27BE517D" w14:textId="77777777" w:rsidR="008C4641" w:rsidRDefault="008C4641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Strawberry w/</w:t>
            </w:r>
            <w:r w:rsidR="0088387E">
              <w:rPr>
                <w:sz w:val="24"/>
                <w:szCs w:val="24"/>
              </w:rPr>
              <w:t xml:space="preserve"> Chocolate or Flavored Frosting</w:t>
            </w:r>
          </w:p>
          <w:p w14:paraId="3517E62A" w14:textId="1D2BCA21" w:rsidR="009D16E1" w:rsidRPr="002E5181" w:rsidRDefault="004B1A0F" w:rsidP="002B7A9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2E5181">
              <w:rPr>
                <w:sz w:val="24"/>
                <w:szCs w:val="24"/>
              </w:rPr>
              <w:t>Marble</w:t>
            </w:r>
            <w:r w:rsidR="00755398" w:rsidRPr="002E5181">
              <w:rPr>
                <w:sz w:val="24"/>
                <w:szCs w:val="24"/>
              </w:rPr>
              <w:t xml:space="preserve"> </w:t>
            </w:r>
            <w:r w:rsidR="00961259" w:rsidRPr="002E5181">
              <w:rPr>
                <w:sz w:val="24"/>
                <w:szCs w:val="24"/>
              </w:rPr>
              <w:t xml:space="preserve">w/ Vanilla, Chocolate </w:t>
            </w:r>
            <w:r w:rsidR="008275EB" w:rsidRPr="002E5181">
              <w:rPr>
                <w:sz w:val="24"/>
                <w:szCs w:val="24"/>
              </w:rPr>
              <w:t>o</w:t>
            </w:r>
            <w:r w:rsidR="00961259" w:rsidRPr="002E5181">
              <w:rPr>
                <w:sz w:val="24"/>
                <w:szCs w:val="24"/>
              </w:rPr>
              <w:t>r Flavored Frosting</w:t>
            </w:r>
          </w:p>
          <w:p w14:paraId="542ADD90" w14:textId="087C0449" w:rsidR="002B7A9C" w:rsidRPr="00310DC7" w:rsidRDefault="00961259" w:rsidP="002B7A9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310DC7">
              <w:rPr>
                <w:sz w:val="24"/>
                <w:szCs w:val="24"/>
              </w:rPr>
              <w:t>Carrot Cake Cheesecake</w:t>
            </w:r>
          </w:p>
          <w:p w14:paraId="21D2C91D" w14:textId="4A13C680" w:rsidR="0057668A" w:rsidRPr="00556534" w:rsidRDefault="0057668A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Liquor </w:t>
            </w:r>
            <w:r w:rsidR="00936743">
              <w:rPr>
                <w:sz w:val="24"/>
                <w:szCs w:val="24"/>
              </w:rPr>
              <w:t>Infused Rum Cupcakes</w:t>
            </w:r>
          </w:p>
        </w:tc>
        <w:tc>
          <w:tcPr>
            <w:tcW w:w="1977" w:type="pct"/>
            <w:vAlign w:val="center"/>
          </w:tcPr>
          <w:p w14:paraId="23D1A29C" w14:textId="3F71D97E" w:rsidR="002A3777" w:rsidRPr="00AB1CA4" w:rsidRDefault="002A3777" w:rsidP="00AB1CA4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AB1CA4">
              <w:rPr>
                <w:sz w:val="24"/>
                <w:szCs w:val="24"/>
              </w:rPr>
              <w:lastRenderedPageBreak/>
              <w:t>$</w:t>
            </w:r>
            <w:r w:rsidR="00581ADD" w:rsidRPr="00AB1CA4">
              <w:rPr>
                <w:sz w:val="24"/>
                <w:szCs w:val="24"/>
              </w:rPr>
              <w:t xml:space="preserve">1.50 </w:t>
            </w:r>
          </w:p>
          <w:p w14:paraId="5F84BB02" w14:textId="5EF308C0" w:rsidR="007D6AB2" w:rsidRDefault="00603B61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$2.00</w:t>
            </w:r>
          </w:p>
          <w:p w14:paraId="26D73708" w14:textId="77777777" w:rsidR="00581ADD" w:rsidRPr="008A59B0" w:rsidRDefault="00581ADD" w:rsidP="00603B61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775FC0CB" w14:textId="77777777" w:rsidR="002A3777" w:rsidRDefault="002A3777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</w:t>
            </w:r>
            <w:r w:rsidR="008C4641">
              <w:rPr>
                <w:sz w:val="24"/>
                <w:szCs w:val="24"/>
              </w:rPr>
              <w:t>.00</w:t>
            </w:r>
          </w:p>
          <w:p w14:paraId="2F742475" w14:textId="77777777" w:rsidR="0088387E" w:rsidRPr="0088387E" w:rsidRDefault="0088387E" w:rsidP="0088387E">
            <w:pPr>
              <w:pStyle w:val="ListParagraph"/>
              <w:rPr>
                <w:sz w:val="24"/>
                <w:szCs w:val="24"/>
              </w:rPr>
            </w:pPr>
          </w:p>
          <w:p w14:paraId="6A1F5E4E" w14:textId="77777777" w:rsidR="0088387E" w:rsidRDefault="00755398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$2.50</w:t>
            </w:r>
          </w:p>
          <w:p w14:paraId="5071C2C2" w14:textId="77777777" w:rsidR="00961259" w:rsidRPr="00961259" w:rsidRDefault="00961259" w:rsidP="00961259">
            <w:pPr>
              <w:pStyle w:val="ListParagraph"/>
              <w:rPr>
                <w:sz w:val="24"/>
                <w:szCs w:val="24"/>
              </w:rPr>
            </w:pPr>
          </w:p>
          <w:p w14:paraId="2073769C" w14:textId="7051B9DF" w:rsidR="00961259" w:rsidRDefault="00067BBE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961259">
              <w:rPr>
                <w:sz w:val="24"/>
                <w:szCs w:val="24"/>
              </w:rPr>
              <w:t>2.</w:t>
            </w:r>
            <w:r w:rsidR="00310DC7">
              <w:rPr>
                <w:sz w:val="24"/>
                <w:szCs w:val="24"/>
              </w:rPr>
              <w:t>35</w:t>
            </w:r>
          </w:p>
          <w:p w14:paraId="62109995" w14:textId="77777777" w:rsidR="00B833E0" w:rsidRPr="00B833E0" w:rsidRDefault="00B833E0" w:rsidP="00B833E0">
            <w:pPr>
              <w:pStyle w:val="ListParagraph"/>
              <w:rPr>
                <w:sz w:val="24"/>
                <w:szCs w:val="24"/>
              </w:rPr>
            </w:pPr>
          </w:p>
          <w:p w14:paraId="4FDC4E58" w14:textId="3ECB8DC0" w:rsidR="005360F4" w:rsidRPr="00310DC7" w:rsidRDefault="002B7A9C" w:rsidP="005360F4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310DC7">
              <w:rPr>
                <w:sz w:val="24"/>
                <w:szCs w:val="24"/>
              </w:rPr>
              <w:t>$3.50</w:t>
            </w:r>
          </w:p>
          <w:p w14:paraId="331A1F5B" w14:textId="759FBD8A" w:rsidR="00936743" w:rsidRPr="00C6574C" w:rsidRDefault="00961259" w:rsidP="002B7A9C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C6574C">
              <w:rPr>
                <w:sz w:val="24"/>
                <w:szCs w:val="24"/>
              </w:rPr>
              <w:t>$3.</w:t>
            </w:r>
            <w:r w:rsidR="00C6574C" w:rsidRPr="00C6574C">
              <w:rPr>
                <w:sz w:val="24"/>
                <w:szCs w:val="24"/>
              </w:rPr>
              <w:t>80</w:t>
            </w:r>
          </w:p>
          <w:p w14:paraId="3C57F68A" w14:textId="11D12B36" w:rsidR="00961259" w:rsidRPr="00961259" w:rsidRDefault="00961259" w:rsidP="00961259">
            <w:pPr>
              <w:spacing w:before="120"/>
              <w:rPr>
                <w:sz w:val="24"/>
                <w:szCs w:val="24"/>
              </w:rPr>
            </w:pPr>
          </w:p>
        </w:tc>
      </w:tr>
      <w:bookmarkEnd w:id="2"/>
      <w:tr w:rsidR="00155C5A" w:rsidRPr="00846B76" w14:paraId="0015B232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7ADEF5D4" w14:textId="1412E667" w:rsidR="00AE5417" w:rsidRPr="00846B76" w:rsidRDefault="00AE5417" w:rsidP="00257184"/>
        </w:tc>
        <w:tc>
          <w:tcPr>
            <w:tcW w:w="1977" w:type="pct"/>
            <w:vAlign w:val="center"/>
          </w:tcPr>
          <w:p w14:paraId="5689D0A2" w14:textId="1D12C741" w:rsidR="00AE5417" w:rsidRPr="00846B76" w:rsidRDefault="00AE5417" w:rsidP="00257184">
            <w:pPr>
              <w:spacing w:before="120"/>
            </w:pPr>
          </w:p>
        </w:tc>
      </w:tr>
      <w:tr w:rsidR="00024D81" w:rsidRPr="00670058" w14:paraId="3177E522" w14:textId="77777777" w:rsidTr="00F408B5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55290820" w14:textId="5DE98044" w:rsidR="00ED6D71" w:rsidRPr="00670058" w:rsidRDefault="00ED6D71" w:rsidP="00F408B5">
            <w:pPr>
              <w:pStyle w:val="Heading1"/>
              <w:outlineLvl w:val="0"/>
            </w:pPr>
            <w:r>
              <w:t>C</w:t>
            </w:r>
            <w:r>
              <w:t>ookies</w:t>
            </w:r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22299CFA" w14:textId="77777777" w:rsidR="00ED6D71" w:rsidRPr="00670058" w:rsidRDefault="00ED6D71" w:rsidP="00F408B5">
            <w:pPr>
              <w:pStyle w:val="Heading1"/>
              <w:jc w:val="left"/>
              <w:outlineLvl w:val="0"/>
            </w:pPr>
            <w:r>
              <w:t xml:space="preserve">       Price </w:t>
            </w:r>
          </w:p>
        </w:tc>
      </w:tr>
      <w:tr w:rsidR="00024D81" w14:paraId="2A99D33C" w14:textId="77777777" w:rsidTr="00F408B5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5F9E19AC" w14:textId="77777777" w:rsidR="00ED6D71" w:rsidRDefault="00ED6D71" w:rsidP="00F408B5">
            <w:pPr>
              <w:pStyle w:val="Heading1"/>
              <w:outlineLvl w:val="0"/>
            </w:pPr>
            <w:r>
              <w:t>(Minimum of 6 Per Order)</w:t>
            </w:r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4F4BD0E5" w14:textId="0FCF7606" w:rsidR="00ED6D71" w:rsidRDefault="00ED6D71" w:rsidP="00F408B5">
            <w:pPr>
              <w:pStyle w:val="Heading1"/>
              <w:jc w:val="left"/>
              <w:outlineLvl w:val="0"/>
            </w:pPr>
            <w:r>
              <w:t xml:space="preserve">       Per C</w:t>
            </w:r>
            <w:r>
              <w:t>ookie</w:t>
            </w:r>
          </w:p>
        </w:tc>
      </w:tr>
      <w:tr w:rsidR="00024D81" w:rsidRPr="00961259" w14:paraId="6F53BB0B" w14:textId="77777777" w:rsidTr="00F408B5">
        <w:trPr>
          <w:trHeight w:val="864"/>
        </w:trPr>
        <w:tc>
          <w:tcPr>
            <w:tcW w:w="3023" w:type="pct"/>
            <w:vAlign w:val="center"/>
          </w:tcPr>
          <w:p w14:paraId="5AB5CAFC" w14:textId="77777777" w:rsidR="00655807" w:rsidRDefault="00655807" w:rsidP="00655807">
            <w:pPr>
              <w:pStyle w:val="ListParagraph"/>
              <w:rPr>
                <w:sz w:val="24"/>
                <w:szCs w:val="24"/>
              </w:rPr>
            </w:pPr>
          </w:p>
          <w:p w14:paraId="6A4969CE" w14:textId="4B7B5EBC" w:rsidR="00ED6D71" w:rsidRDefault="003D255B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Sugar</w:t>
            </w:r>
          </w:p>
          <w:p w14:paraId="58E29EAD" w14:textId="0914ED9D" w:rsidR="00655807" w:rsidRPr="00DA3B48" w:rsidRDefault="003D255B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Chocolate Chip</w:t>
            </w:r>
          </w:p>
          <w:p w14:paraId="1D6CE8D7" w14:textId="029D46DA" w:rsidR="00ED6D71" w:rsidRDefault="00655807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Oatmeal</w:t>
            </w:r>
          </w:p>
          <w:p w14:paraId="66B3BB83" w14:textId="1151B916" w:rsidR="00F729E2" w:rsidRDefault="00F729E2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Double Chocolate</w:t>
            </w:r>
          </w:p>
          <w:p w14:paraId="0736469B" w14:textId="0FB1C08C" w:rsidR="00F729E2" w:rsidRDefault="00CE2D09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Peanut Butter</w:t>
            </w:r>
          </w:p>
          <w:p w14:paraId="32C0EC75" w14:textId="3F1A5BF9" w:rsidR="00FF083A" w:rsidRDefault="00991E44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Chocolate Chip Pecan or Walnut</w:t>
            </w:r>
          </w:p>
          <w:p w14:paraId="7147292F" w14:textId="122BD841" w:rsidR="009B7FBE" w:rsidRPr="00FF1999" w:rsidRDefault="009B7FBE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Double Chocolate Reese’s</w:t>
            </w:r>
          </w:p>
          <w:p w14:paraId="301EB590" w14:textId="3C53CC8F" w:rsidR="00ED6D71" w:rsidRPr="00556534" w:rsidRDefault="00ED6D71" w:rsidP="00264081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1977" w:type="pct"/>
            <w:vAlign w:val="center"/>
          </w:tcPr>
          <w:p w14:paraId="0D8F6BEB" w14:textId="49EFF0C6" w:rsidR="00ED6D71" w:rsidRPr="006C4A5A" w:rsidRDefault="00ED6D71" w:rsidP="006C4A5A">
            <w:pPr>
              <w:spacing w:before="120"/>
              <w:rPr>
                <w:sz w:val="24"/>
                <w:szCs w:val="24"/>
              </w:rPr>
            </w:pPr>
          </w:p>
          <w:p w14:paraId="559E4656" w14:textId="1BDA2265" w:rsidR="00ED6D71" w:rsidRDefault="00FC4DF9" w:rsidP="00B3724A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6C4A5A">
              <w:rPr>
                <w:sz w:val="24"/>
                <w:szCs w:val="24"/>
              </w:rPr>
              <w:t>1.25</w:t>
            </w:r>
          </w:p>
          <w:p w14:paraId="63C53F62" w14:textId="00827C12" w:rsidR="00B3724A" w:rsidRDefault="00FC4DF9" w:rsidP="00B3724A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B3724A">
              <w:rPr>
                <w:sz w:val="24"/>
                <w:szCs w:val="24"/>
              </w:rPr>
              <w:t>1.</w:t>
            </w:r>
            <w:r w:rsidR="00614485">
              <w:rPr>
                <w:sz w:val="24"/>
                <w:szCs w:val="24"/>
              </w:rPr>
              <w:t>3</w:t>
            </w:r>
            <w:r w:rsidR="00B3724A">
              <w:rPr>
                <w:sz w:val="24"/>
                <w:szCs w:val="24"/>
              </w:rPr>
              <w:t>5</w:t>
            </w:r>
          </w:p>
          <w:p w14:paraId="446C1CE5" w14:textId="5EE8010E" w:rsidR="00B3724A" w:rsidRDefault="00FC4DF9" w:rsidP="00B3724A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F729E2">
              <w:rPr>
                <w:sz w:val="24"/>
                <w:szCs w:val="24"/>
              </w:rPr>
              <w:t>1.35</w:t>
            </w:r>
          </w:p>
          <w:p w14:paraId="2AA18400" w14:textId="057D7039" w:rsidR="00F729E2" w:rsidRDefault="00FC4DF9" w:rsidP="00B3724A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F729E2">
              <w:rPr>
                <w:sz w:val="24"/>
                <w:szCs w:val="24"/>
              </w:rPr>
              <w:t>1.35</w:t>
            </w:r>
          </w:p>
          <w:p w14:paraId="03C74BC0" w14:textId="3846F108" w:rsidR="00F729E2" w:rsidRDefault="00FC4DF9" w:rsidP="00B3724A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CE2D09">
              <w:rPr>
                <w:sz w:val="24"/>
                <w:szCs w:val="24"/>
              </w:rPr>
              <w:t>1.35</w:t>
            </w:r>
          </w:p>
          <w:p w14:paraId="2363D4BD" w14:textId="26AD3032" w:rsidR="00CE2D09" w:rsidRDefault="00FC4DF9" w:rsidP="00B3724A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FF083A">
              <w:rPr>
                <w:sz w:val="24"/>
                <w:szCs w:val="24"/>
              </w:rPr>
              <w:t>1.</w:t>
            </w:r>
            <w:r w:rsidR="009B7FBE">
              <w:rPr>
                <w:sz w:val="24"/>
                <w:szCs w:val="24"/>
              </w:rPr>
              <w:t>45</w:t>
            </w:r>
          </w:p>
          <w:p w14:paraId="3CA858C3" w14:textId="00C92197" w:rsidR="00991E44" w:rsidRDefault="00991E44" w:rsidP="00B3724A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$1.</w:t>
            </w:r>
            <w:r w:rsidR="009B7FB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5</w:t>
            </w:r>
          </w:p>
          <w:p w14:paraId="19FF39A9" w14:textId="381444D6" w:rsidR="00FF083A" w:rsidRPr="00FF083A" w:rsidRDefault="00FF083A" w:rsidP="00FF083A">
            <w:pPr>
              <w:spacing w:before="120"/>
              <w:rPr>
                <w:sz w:val="24"/>
                <w:szCs w:val="24"/>
              </w:rPr>
            </w:pPr>
          </w:p>
        </w:tc>
      </w:tr>
      <w:tr w:rsidR="00155C5A" w:rsidRPr="00846B76" w14:paraId="795CC20B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50DE3AA9" w14:textId="316008CA" w:rsidR="00AE5417" w:rsidRPr="00846B76" w:rsidRDefault="00AE5417" w:rsidP="00257184"/>
        </w:tc>
        <w:tc>
          <w:tcPr>
            <w:tcW w:w="1977" w:type="pct"/>
            <w:vAlign w:val="center"/>
          </w:tcPr>
          <w:p w14:paraId="787D48BF" w14:textId="2B853C1E" w:rsidR="00AE5417" w:rsidRPr="00846B76" w:rsidRDefault="00AE5417" w:rsidP="00257184">
            <w:pPr>
              <w:spacing w:before="120"/>
            </w:pPr>
          </w:p>
        </w:tc>
      </w:tr>
      <w:tr w:rsidR="00024D81" w:rsidRPr="00670058" w14:paraId="1362FA60" w14:textId="77777777" w:rsidTr="00F408B5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6AE1D428" w14:textId="3E00FFFA" w:rsidR="001D609D" w:rsidRPr="00670058" w:rsidRDefault="001D609D" w:rsidP="00F408B5">
            <w:pPr>
              <w:pStyle w:val="Heading1"/>
              <w:outlineLvl w:val="0"/>
            </w:pPr>
            <w:bookmarkStart w:id="3" w:name="_Hlk62458803"/>
            <w:r>
              <w:t>C</w:t>
            </w:r>
            <w:r>
              <w:t xml:space="preserve">hocolate Covered </w:t>
            </w:r>
            <w:r w:rsidR="00ED13AB">
              <w:t>Treats</w:t>
            </w:r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74950162" w14:textId="111519A3" w:rsidR="001D609D" w:rsidRPr="00670058" w:rsidRDefault="00D451E3" w:rsidP="00D451E3">
            <w:pPr>
              <w:pStyle w:val="Heading1"/>
              <w:jc w:val="left"/>
              <w:outlineLvl w:val="0"/>
            </w:pPr>
            <w:r>
              <w:t xml:space="preserve">       Price</w:t>
            </w:r>
          </w:p>
        </w:tc>
      </w:tr>
      <w:tr w:rsidR="00155C5A" w:rsidRPr="00670058" w14:paraId="2D0FBABE" w14:textId="77777777" w:rsidTr="00F408B5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6E408EFC" w14:textId="1952F2A7" w:rsidR="00ED13AB" w:rsidRDefault="00ED13AB" w:rsidP="00F408B5">
            <w:pPr>
              <w:pStyle w:val="Heading1"/>
              <w:outlineLvl w:val="0"/>
            </w:pPr>
            <w:r>
              <w:t xml:space="preserve">(Minimum of 6 </w:t>
            </w:r>
            <w:r w:rsidR="00F74A2E">
              <w:t>per order)</w:t>
            </w:r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3DBA3F00" w14:textId="53A0E747" w:rsidR="00ED13AB" w:rsidRDefault="003C02AF" w:rsidP="003C02AF">
            <w:pPr>
              <w:pStyle w:val="Heading1"/>
              <w:jc w:val="left"/>
              <w:outlineLvl w:val="0"/>
            </w:pPr>
            <w:r>
              <w:t xml:space="preserve">       Each</w:t>
            </w:r>
          </w:p>
        </w:tc>
      </w:tr>
      <w:bookmarkEnd w:id="3"/>
      <w:tr w:rsidR="00024D81" w:rsidRPr="008A59B0" w14:paraId="3E905ADB" w14:textId="77777777" w:rsidTr="00F408B5">
        <w:trPr>
          <w:trHeight w:val="864"/>
        </w:trPr>
        <w:tc>
          <w:tcPr>
            <w:tcW w:w="3023" w:type="pct"/>
            <w:vAlign w:val="center"/>
          </w:tcPr>
          <w:p w14:paraId="572BEC65" w14:textId="77777777" w:rsidR="001D609D" w:rsidRDefault="001D609D" w:rsidP="00F408B5">
            <w:pPr>
              <w:pStyle w:val="ListParagraph"/>
              <w:rPr>
                <w:sz w:val="24"/>
                <w:szCs w:val="24"/>
              </w:rPr>
            </w:pPr>
          </w:p>
          <w:p w14:paraId="4B18CF62" w14:textId="743A5E17" w:rsidR="001D609D" w:rsidRPr="00FF1999" w:rsidRDefault="00ED13AB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F74A2E">
              <w:rPr>
                <w:sz w:val="24"/>
                <w:szCs w:val="24"/>
              </w:rPr>
              <w:t>hocolate Covered Strawberries</w:t>
            </w:r>
          </w:p>
          <w:p w14:paraId="11D8C3A3" w14:textId="263CEC59" w:rsidR="001D609D" w:rsidRPr="00FF1999" w:rsidRDefault="00EC2B7B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Chocolate Covered Pretzels</w:t>
            </w:r>
            <w:r w:rsidR="0063706F">
              <w:rPr>
                <w:sz w:val="24"/>
                <w:szCs w:val="24"/>
              </w:rPr>
              <w:t xml:space="preserve"> with Drizzle</w:t>
            </w:r>
          </w:p>
          <w:p w14:paraId="43D6004F" w14:textId="79D1F1CB" w:rsidR="001D609D" w:rsidRPr="00FF1999" w:rsidRDefault="003866EB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Chocolate Covered Pretzels with Topping</w:t>
            </w:r>
          </w:p>
          <w:p w14:paraId="03D6A41B" w14:textId="548DB5CB" w:rsidR="001D609D" w:rsidRDefault="003C02AF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Chocolate Covered </w:t>
            </w:r>
            <w:proofErr w:type="spellStart"/>
            <w:r>
              <w:rPr>
                <w:sz w:val="24"/>
                <w:szCs w:val="24"/>
              </w:rPr>
              <w:t>Cheesecakesicles</w:t>
            </w:r>
            <w:proofErr w:type="spellEnd"/>
          </w:p>
          <w:p w14:paraId="5B83FCC5" w14:textId="1DF1F1EB" w:rsidR="006F2E0D" w:rsidRDefault="006F2E0D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Cocoa Bombs </w:t>
            </w:r>
            <w:r w:rsidR="00727068">
              <w:rPr>
                <w:sz w:val="24"/>
                <w:szCs w:val="24"/>
              </w:rPr>
              <w:t>(Large)</w:t>
            </w:r>
          </w:p>
          <w:p w14:paraId="0C238763" w14:textId="34B52F42" w:rsidR="001D609D" w:rsidRPr="00556534" w:rsidRDefault="00A07AAD" w:rsidP="00D1227B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D1227B">
              <w:rPr>
                <w:sz w:val="24"/>
                <w:szCs w:val="24"/>
              </w:rPr>
              <w:t>Cocoa Bombs (Medium)</w:t>
            </w:r>
          </w:p>
        </w:tc>
        <w:tc>
          <w:tcPr>
            <w:tcW w:w="1977" w:type="pct"/>
            <w:vAlign w:val="center"/>
          </w:tcPr>
          <w:p w14:paraId="4A0D88FA" w14:textId="77777777" w:rsidR="001D609D" w:rsidRDefault="001D609D" w:rsidP="00F408B5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044CB883" w14:textId="3EB9A264" w:rsidR="001D609D" w:rsidRPr="008A59B0" w:rsidRDefault="001D609D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8A59B0">
              <w:rPr>
                <w:sz w:val="24"/>
                <w:szCs w:val="24"/>
              </w:rPr>
              <w:t>$</w:t>
            </w:r>
            <w:r w:rsidR="00EC2B7B">
              <w:rPr>
                <w:sz w:val="24"/>
                <w:szCs w:val="24"/>
              </w:rPr>
              <w:t xml:space="preserve">2.50 </w:t>
            </w:r>
          </w:p>
          <w:p w14:paraId="0E4F3D54" w14:textId="4011D602" w:rsidR="001D609D" w:rsidRDefault="001D609D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8A59B0">
              <w:rPr>
                <w:sz w:val="24"/>
                <w:szCs w:val="24"/>
              </w:rPr>
              <w:t>$</w:t>
            </w:r>
            <w:r w:rsidR="003866EB">
              <w:rPr>
                <w:sz w:val="24"/>
                <w:szCs w:val="24"/>
              </w:rPr>
              <w:t xml:space="preserve">2.00 </w:t>
            </w:r>
          </w:p>
          <w:p w14:paraId="4DF744D3" w14:textId="77777777" w:rsidR="003866EB" w:rsidRPr="008A59B0" w:rsidRDefault="003866EB" w:rsidP="003866EB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10F07AC9" w14:textId="7E3E79CC" w:rsidR="001D609D" w:rsidRDefault="001D609D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8A59B0">
              <w:rPr>
                <w:sz w:val="24"/>
                <w:szCs w:val="24"/>
              </w:rPr>
              <w:t>$</w:t>
            </w:r>
            <w:r w:rsidR="003866EB">
              <w:rPr>
                <w:sz w:val="24"/>
                <w:szCs w:val="24"/>
              </w:rPr>
              <w:t>2.25</w:t>
            </w:r>
          </w:p>
          <w:p w14:paraId="75264ED0" w14:textId="77777777" w:rsidR="003C02AF" w:rsidRPr="003C02AF" w:rsidRDefault="003C02AF" w:rsidP="003C02AF">
            <w:pPr>
              <w:pStyle w:val="ListParagraph"/>
              <w:rPr>
                <w:sz w:val="24"/>
                <w:szCs w:val="24"/>
              </w:rPr>
            </w:pPr>
          </w:p>
          <w:p w14:paraId="3DD37B19" w14:textId="540A4092" w:rsidR="003C02AF" w:rsidRPr="008A59B0" w:rsidRDefault="003C02AF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$3.00</w:t>
            </w:r>
          </w:p>
          <w:p w14:paraId="1300C050" w14:textId="1BEAE8CE" w:rsidR="001D609D" w:rsidRDefault="00A07AAD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$5.00</w:t>
            </w:r>
          </w:p>
          <w:p w14:paraId="1D256495" w14:textId="7A3547C1" w:rsidR="001D609D" w:rsidRPr="008A59B0" w:rsidRDefault="001D609D" w:rsidP="00D1227B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D1227B">
              <w:rPr>
                <w:sz w:val="24"/>
                <w:szCs w:val="24"/>
              </w:rPr>
              <w:t>$</w:t>
            </w:r>
            <w:r w:rsidR="00736B6C" w:rsidRPr="00D1227B">
              <w:rPr>
                <w:sz w:val="24"/>
                <w:szCs w:val="24"/>
              </w:rPr>
              <w:t>3.50</w:t>
            </w:r>
          </w:p>
        </w:tc>
      </w:tr>
      <w:tr w:rsidR="00155C5A" w:rsidRPr="00846B76" w14:paraId="09806D62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4B143B39" w14:textId="77777777" w:rsidR="001D609D" w:rsidRDefault="001D609D" w:rsidP="00257184"/>
        </w:tc>
        <w:tc>
          <w:tcPr>
            <w:tcW w:w="1977" w:type="pct"/>
            <w:vAlign w:val="center"/>
          </w:tcPr>
          <w:p w14:paraId="6230E9A6" w14:textId="2EB22421" w:rsidR="00E172B2" w:rsidRDefault="00E172B2" w:rsidP="00257184">
            <w:pPr>
              <w:spacing w:before="120"/>
            </w:pPr>
          </w:p>
        </w:tc>
      </w:tr>
      <w:tr w:rsidR="00ED7A67" w:rsidRPr="00846B76" w14:paraId="41179E18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7FB4492F" w14:textId="77777777" w:rsidR="00ED7A67" w:rsidRDefault="00ED7A67" w:rsidP="00257184"/>
        </w:tc>
        <w:tc>
          <w:tcPr>
            <w:tcW w:w="1977" w:type="pct"/>
            <w:vAlign w:val="center"/>
          </w:tcPr>
          <w:p w14:paraId="4268948C" w14:textId="77777777" w:rsidR="00ED7A67" w:rsidRDefault="00ED7A67" w:rsidP="00257184">
            <w:pPr>
              <w:spacing w:before="120"/>
            </w:pPr>
          </w:p>
        </w:tc>
      </w:tr>
      <w:tr w:rsidR="00155C5A" w:rsidRPr="00670058" w14:paraId="2F036BDC" w14:textId="77777777" w:rsidTr="00F408B5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4987F5F2" w14:textId="090FB012" w:rsidR="00E172B2" w:rsidRPr="00670058" w:rsidRDefault="0059555B" w:rsidP="00F408B5">
            <w:pPr>
              <w:pStyle w:val="Heading1"/>
              <w:outlineLvl w:val="0"/>
            </w:pPr>
            <w:bookmarkStart w:id="4" w:name="_Hlk62460271"/>
            <w:r>
              <w:t>Brownies and Blondies</w:t>
            </w:r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7FF32C9C" w14:textId="22463BA6" w:rsidR="00E172B2" w:rsidRPr="00670058" w:rsidRDefault="00DB6DE0" w:rsidP="00DB6DE0">
            <w:pPr>
              <w:pStyle w:val="Heading1"/>
              <w:jc w:val="left"/>
              <w:outlineLvl w:val="0"/>
            </w:pPr>
            <w:r>
              <w:t xml:space="preserve">        Price</w:t>
            </w:r>
          </w:p>
        </w:tc>
      </w:tr>
      <w:tr w:rsidR="00024D81" w:rsidRPr="00670058" w14:paraId="4CB61DE7" w14:textId="77777777" w:rsidTr="00F408B5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2BDA6F41" w14:textId="06D9BAD9" w:rsidR="0059555B" w:rsidRDefault="00DB6DE0" w:rsidP="00F408B5">
            <w:pPr>
              <w:pStyle w:val="Heading1"/>
              <w:outlineLvl w:val="0"/>
            </w:pPr>
            <w:r>
              <w:t>Minimum of 6 Per Order</w:t>
            </w:r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75EAD339" w14:textId="3FBAF327" w:rsidR="0059555B" w:rsidRDefault="00DB6DE0" w:rsidP="00DB6DE0">
            <w:pPr>
              <w:pStyle w:val="Heading1"/>
              <w:jc w:val="left"/>
              <w:outlineLvl w:val="0"/>
            </w:pPr>
            <w:r>
              <w:t xml:space="preserve">        E</w:t>
            </w:r>
            <w:r w:rsidR="0059555B">
              <w:t>ach</w:t>
            </w:r>
          </w:p>
        </w:tc>
      </w:tr>
      <w:tr w:rsidR="00155C5A" w:rsidRPr="008A59B0" w14:paraId="0C3A688D" w14:textId="77777777" w:rsidTr="00F408B5">
        <w:trPr>
          <w:trHeight w:val="864"/>
        </w:trPr>
        <w:tc>
          <w:tcPr>
            <w:tcW w:w="3023" w:type="pct"/>
            <w:vAlign w:val="center"/>
          </w:tcPr>
          <w:p w14:paraId="314DB542" w14:textId="77777777" w:rsidR="00E172B2" w:rsidRDefault="00E172B2" w:rsidP="00F408B5">
            <w:pPr>
              <w:pStyle w:val="ListParagraph"/>
              <w:rPr>
                <w:sz w:val="24"/>
                <w:szCs w:val="24"/>
              </w:rPr>
            </w:pPr>
            <w:bookmarkStart w:id="5" w:name="_Hlk62458909"/>
          </w:p>
          <w:p w14:paraId="0D2F72C1" w14:textId="55298CD6" w:rsidR="00E172B2" w:rsidRPr="00FF1999" w:rsidRDefault="0059555B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Fudge Brownie with Toppings</w:t>
            </w:r>
          </w:p>
          <w:p w14:paraId="77183D61" w14:textId="2D4C6BE1" w:rsidR="00E172B2" w:rsidRPr="00556534" w:rsidRDefault="0059555B" w:rsidP="00155C5A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155C5A">
              <w:rPr>
                <w:sz w:val="24"/>
                <w:szCs w:val="24"/>
              </w:rPr>
              <w:t>Blondies</w:t>
            </w:r>
            <w:r w:rsidR="00155C5A" w:rsidRPr="00155C5A">
              <w:rPr>
                <w:sz w:val="24"/>
                <w:szCs w:val="24"/>
              </w:rPr>
              <w:t xml:space="preserve"> with </w:t>
            </w:r>
            <w:r w:rsidR="002D26E5">
              <w:rPr>
                <w:sz w:val="24"/>
                <w:szCs w:val="24"/>
              </w:rPr>
              <w:t>A</w:t>
            </w:r>
            <w:r w:rsidR="00155C5A" w:rsidRPr="00155C5A">
              <w:rPr>
                <w:sz w:val="24"/>
                <w:szCs w:val="24"/>
              </w:rPr>
              <w:t>dditives</w:t>
            </w:r>
          </w:p>
        </w:tc>
        <w:tc>
          <w:tcPr>
            <w:tcW w:w="1977" w:type="pct"/>
            <w:vAlign w:val="center"/>
          </w:tcPr>
          <w:p w14:paraId="77F7B6C9" w14:textId="77777777" w:rsidR="00E172B2" w:rsidRDefault="00E172B2" w:rsidP="00F408B5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752C234B" w14:textId="32767343" w:rsidR="00E172B2" w:rsidRPr="008A59B0" w:rsidRDefault="0059555B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2D26E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  <w:p w14:paraId="2D14A63E" w14:textId="76BEC639" w:rsidR="00E172B2" w:rsidRPr="008A59B0" w:rsidRDefault="00155C5A" w:rsidP="00155C5A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155C5A">
              <w:rPr>
                <w:sz w:val="24"/>
                <w:szCs w:val="24"/>
              </w:rPr>
              <w:t>2.</w:t>
            </w:r>
            <w:r w:rsidR="002D26E5">
              <w:rPr>
                <w:sz w:val="24"/>
                <w:szCs w:val="24"/>
              </w:rPr>
              <w:t>5</w:t>
            </w:r>
            <w:r w:rsidRPr="00155C5A">
              <w:rPr>
                <w:sz w:val="24"/>
                <w:szCs w:val="24"/>
              </w:rPr>
              <w:t>0</w:t>
            </w:r>
          </w:p>
        </w:tc>
      </w:tr>
      <w:bookmarkEnd w:id="5"/>
      <w:tr w:rsidR="00155C5A" w:rsidRPr="00846B76" w14:paraId="76D85AA1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1B590179" w14:textId="31F121E2" w:rsidR="00AE5417" w:rsidRPr="00846B76" w:rsidRDefault="00AE5417" w:rsidP="00257184"/>
        </w:tc>
        <w:tc>
          <w:tcPr>
            <w:tcW w:w="1977" w:type="pct"/>
            <w:vAlign w:val="center"/>
          </w:tcPr>
          <w:p w14:paraId="409A3462" w14:textId="0F4226A3" w:rsidR="00AE5417" w:rsidRPr="00846B76" w:rsidRDefault="00AE5417" w:rsidP="00257184">
            <w:pPr>
              <w:spacing w:before="120"/>
            </w:pPr>
          </w:p>
        </w:tc>
      </w:tr>
      <w:bookmarkEnd w:id="4"/>
      <w:tr w:rsidR="006E48ED" w:rsidRPr="00670058" w14:paraId="3080709C" w14:textId="77777777" w:rsidTr="00F408B5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41AB3CE3" w14:textId="79570C21" w:rsidR="006E48ED" w:rsidRPr="00670058" w:rsidRDefault="006E48ED" w:rsidP="00F408B5">
            <w:pPr>
              <w:pStyle w:val="Heading1"/>
              <w:outlineLvl w:val="0"/>
            </w:pPr>
            <w:r>
              <w:t>Cheesecake</w:t>
            </w:r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614BB58B" w14:textId="77777777" w:rsidR="006E48ED" w:rsidRPr="00670058" w:rsidRDefault="006E48ED" w:rsidP="00F408B5">
            <w:pPr>
              <w:pStyle w:val="Heading1"/>
              <w:jc w:val="left"/>
              <w:outlineLvl w:val="0"/>
            </w:pPr>
            <w:r>
              <w:t xml:space="preserve">       Price</w:t>
            </w:r>
          </w:p>
        </w:tc>
      </w:tr>
      <w:tr w:rsidR="00C165FC" w:rsidRPr="00846B76" w14:paraId="5089C77A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1A01024B" w14:textId="77777777" w:rsidR="00C165FC" w:rsidRDefault="00C165FC" w:rsidP="00C165FC">
            <w:pPr>
              <w:pStyle w:val="ListParagraph"/>
              <w:rPr>
                <w:sz w:val="24"/>
                <w:szCs w:val="24"/>
              </w:rPr>
            </w:pPr>
          </w:p>
          <w:p w14:paraId="33C1AC26" w14:textId="1AE641F4" w:rsidR="00C165FC" w:rsidRDefault="0058043C" w:rsidP="00C165F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Plain </w:t>
            </w:r>
            <w:proofErr w:type="gramStart"/>
            <w:r>
              <w:rPr>
                <w:sz w:val="24"/>
                <w:szCs w:val="24"/>
              </w:rPr>
              <w:t>7 inch</w:t>
            </w:r>
            <w:proofErr w:type="gramEnd"/>
            <w:r w:rsidR="002A2F7F">
              <w:rPr>
                <w:sz w:val="24"/>
                <w:szCs w:val="24"/>
              </w:rPr>
              <w:t>, 10 inch</w:t>
            </w:r>
          </w:p>
          <w:p w14:paraId="0E7CFC8B" w14:textId="760FBA39" w:rsidR="001E5ACF" w:rsidRDefault="001E5ACF" w:rsidP="00C165F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– Blueberry, Strawberry, Peach, Caramel, Streusel or Crumb Topping</w:t>
            </w:r>
          </w:p>
          <w:p w14:paraId="645A78D8" w14:textId="41F8F29B" w:rsidR="00C729A3" w:rsidRDefault="00C729A3" w:rsidP="00C165F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 Cheesecake</w:t>
            </w:r>
            <w:r w:rsidR="00F56BE9">
              <w:rPr>
                <w:sz w:val="24"/>
                <w:szCs w:val="24"/>
              </w:rPr>
              <w:t xml:space="preserve"> with Topping</w:t>
            </w:r>
          </w:p>
          <w:p w14:paraId="067FFE14" w14:textId="7BEBE346" w:rsidR="00732492" w:rsidRDefault="00732492" w:rsidP="00C165FC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Bars </w:t>
            </w:r>
          </w:p>
          <w:p w14:paraId="754AA2B2" w14:textId="77777777" w:rsidR="00F56BE9" w:rsidRDefault="00F56BE9" w:rsidP="00F56BE9">
            <w:pPr>
              <w:pStyle w:val="ListParagraph"/>
              <w:rPr>
                <w:sz w:val="24"/>
                <w:szCs w:val="24"/>
              </w:rPr>
            </w:pPr>
          </w:p>
          <w:p w14:paraId="02008BEE" w14:textId="77777777" w:rsidR="00A80404" w:rsidRPr="00A80404" w:rsidRDefault="00A80404" w:rsidP="00A80404">
            <w:pPr>
              <w:rPr>
                <w:sz w:val="24"/>
                <w:szCs w:val="24"/>
              </w:rPr>
            </w:pPr>
          </w:p>
          <w:p w14:paraId="022EE7F0" w14:textId="77777777" w:rsidR="00C729A3" w:rsidRPr="00FF1999" w:rsidRDefault="00C729A3" w:rsidP="00C729A3">
            <w:pPr>
              <w:pStyle w:val="ListParagraph"/>
              <w:rPr>
                <w:sz w:val="24"/>
                <w:szCs w:val="24"/>
              </w:rPr>
            </w:pPr>
          </w:p>
          <w:p w14:paraId="1DB5E622" w14:textId="709B5D18" w:rsidR="00C165FC" w:rsidRDefault="00C165FC" w:rsidP="00C165FC"/>
        </w:tc>
        <w:tc>
          <w:tcPr>
            <w:tcW w:w="1977" w:type="pct"/>
            <w:vAlign w:val="center"/>
          </w:tcPr>
          <w:p w14:paraId="202F090D" w14:textId="77777777" w:rsidR="00C165FC" w:rsidRDefault="00C165FC" w:rsidP="00C165FC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477B0D11" w14:textId="71FD56A0" w:rsidR="00C165FC" w:rsidRDefault="00DB5A43" w:rsidP="00C165FC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58043C">
              <w:rPr>
                <w:sz w:val="24"/>
                <w:szCs w:val="24"/>
              </w:rPr>
              <w:t>15.00</w:t>
            </w:r>
            <w:r w:rsidR="001E5ACF">
              <w:rPr>
                <w:sz w:val="24"/>
                <w:szCs w:val="24"/>
              </w:rPr>
              <w:t>/$2</w:t>
            </w:r>
            <w:r w:rsidR="00DF21EC">
              <w:rPr>
                <w:sz w:val="24"/>
                <w:szCs w:val="24"/>
              </w:rPr>
              <w:t>7.00</w:t>
            </w:r>
          </w:p>
          <w:p w14:paraId="7603C539" w14:textId="4D6525C7" w:rsidR="00A80404" w:rsidRDefault="00DB5A43" w:rsidP="00A80404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$18.00</w:t>
            </w:r>
            <w:r w:rsidR="00C729A3">
              <w:rPr>
                <w:sz w:val="24"/>
                <w:szCs w:val="24"/>
              </w:rPr>
              <w:t>/$</w:t>
            </w:r>
            <w:r w:rsidR="00DF21EC">
              <w:rPr>
                <w:sz w:val="24"/>
                <w:szCs w:val="24"/>
              </w:rPr>
              <w:t>30</w:t>
            </w:r>
            <w:r w:rsidR="00C729A3">
              <w:rPr>
                <w:sz w:val="24"/>
                <w:szCs w:val="24"/>
              </w:rPr>
              <w:t>.00</w:t>
            </w:r>
          </w:p>
          <w:p w14:paraId="3FF9CAC2" w14:textId="5B1363AD" w:rsidR="00A80404" w:rsidRDefault="00A80404" w:rsidP="00F56BE9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482C2755" w14:textId="49E811AB" w:rsidR="00A80404" w:rsidRDefault="00A80404" w:rsidP="00F56BE9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49F8C37B" w14:textId="237AF9CE" w:rsidR="00A80404" w:rsidRDefault="00F56BE9" w:rsidP="00A80404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$7.50</w:t>
            </w:r>
          </w:p>
          <w:p w14:paraId="3FCE139A" w14:textId="665A56CC" w:rsidR="00732492" w:rsidRPr="00A80404" w:rsidRDefault="00732492" w:rsidP="00A80404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$2.50</w:t>
            </w:r>
          </w:p>
          <w:p w14:paraId="1E7498C5" w14:textId="259D7BC6" w:rsidR="001E5ACF" w:rsidRDefault="001E5ACF" w:rsidP="001E5ACF">
            <w:pPr>
              <w:spacing w:before="120"/>
              <w:rPr>
                <w:sz w:val="24"/>
                <w:szCs w:val="24"/>
              </w:rPr>
            </w:pPr>
          </w:p>
          <w:p w14:paraId="236F390B" w14:textId="77777777" w:rsidR="001E5ACF" w:rsidRPr="001E5ACF" w:rsidRDefault="001E5ACF" w:rsidP="001E5ACF">
            <w:pPr>
              <w:spacing w:before="120"/>
              <w:rPr>
                <w:sz w:val="24"/>
                <w:szCs w:val="24"/>
              </w:rPr>
            </w:pPr>
          </w:p>
          <w:p w14:paraId="664A6ECE" w14:textId="6B1866FD" w:rsidR="00C165FC" w:rsidRDefault="00C165FC" w:rsidP="00C165FC">
            <w:pPr>
              <w:spacing w:before="120"/>
            </w:pPr>
          </w:p>
        </w:tc>
      </w:tr>
      <w:tr w:rsidR="00ED57EE" w:rsidRPr="00846B76" w14:paraId="4A64C020" w14:textId="77777777" w:rsidTr="00ED57EE">
        <w:trPr>
          <w:trHeight w:val="593"/>
        </w:trPr>
        <w:tc>
          <w:tcPr>
            <w:tcW w:w="3023" w:type="pct"/>
            <w:shd w:val="clear" w:color="auto" w:fill="731F1C" w:themeFill="accent5"/>
            <w:vAlign w:val="center"/>
          </w:tcPr>
          <w:p w14:paraId="2C2E8414" w14:textId="7111D01A" w:rsidR="00ED57EE" w:rsidRPr="00ED57EE" w:rsidRDefault="00921905" w:rsidP="00ED57E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</w:t>
            </w:r>
            <w:proofErr w:type="spellStart"/>
            <w:r>
              <w:rPr>
                <w:b/>
                <w:bCs/>
              </w:rPr>
              <w:t>Poundcake</w:t>
            </w:r>
            <w:proofErr w:type="spellEnd"/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0F8DB4FB" w14:textId="5F9A8A54" w:rsidR="00ED57EE" w:rsidRPr="005B1584" w:rsidRDefault="00ED57EE" w:rsidP="00ED57EE">
            <w:pPr>
              <w:spacing w:before="120"/>
              <w:rPr>
                <w:b/>
                <w:bCs/>
              </w:rPr>
            </w:pPr>
            <w:r>
              <w:t xml:space="preserve">       </w:t>
            </w:r>
            <w:r w:rsidR="005B1584">
              <w:rPr>
                <w:b/>
                <w:bCs/>
              </w:rPr>
              <w:t xml:space="preserve">Price </w:t>
            </w:r>
          </w:p>
        </w:tc>
      </w:tr>
      <w:tr w:rsidR="00024D81" w:rsidRPr="00846B76" w14:paraId="28415F3A" w14:textId="77777777" w:rsidTr="00B75D88">
        <w:trPr>
          <w:trHeight w:val="864"/>
        </w:trPr>
        <w:tc>
          <w:tcPr>
            <w:tcW w:w="3023" w:type="pct"/>
            <w:vAlign w:val="center"/>
          </w:tcPr>
          <w:p w14:paraId="160150CB" w14:textId="77777777" w:rsidR="00ED57EE" w:rsidRDefault="00ED57EE" w:rsidP="00ED57EE">
            <w:pPr>
              <w:pStyle w:val="ListParagraph"/>
              <w:rPr>
                <w:sz w:val="24"/>
                <w:szCs w:val="24"/>
              </w:rPr>
            </w:pPr>
          </w:p>
          <w:p w14:paraId="625BC18D" w14:textId="5D5468A6" w:rsidR="004C0B54" w:rsidRPr="004C0B54" w:rsidRDefault="00A45728" w:rsidP="004C0B54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Plain </w:t>
            </w:r>
            <w:proofErr w:type="gramStart"/>
            <w:r>
              <w:rPr>
                <w:sz w:val="24"/>
                <w:szCs w:val="24"/>
              </w:rPr>
              <w:t>With</w:t>
            </w:r>
            <w:proofErr w:type="gramEnd"/>
            <w:r>
              <w:rPr>
                <w:sz w:val="24"/>
                <w:szCs w:val="24"/>
              </w:rPr>
              <w:t xml:space="preserve"> or Without Icin</w:t>
            </w:r>
            <w:r w:rsidR="00941CFA">
              <w:rPr>
                <w:sz w:val="24"/>
                <w:szCs w:val="24"/>
              </w:rPr>
              <w:t>g</w:t>
            </w:r>
            <w:r w:rsidR="00024D81">
              <w:rPr>
                <w:sz w:val="24"/>
                <w:szCs w:val="24"/>
              </w:rPr>
              <w:t xml:space="preserve"> – Medium or Larg</w:t>
            </w:r>
            <w:r w:rsidR="004C0B54">
              <w:rPr>
                <w:sz w:val="24"/>
                <w:szCs w:val="24"/>
              </w:rPr>
              <w:t>e</w:t>
            </w:r>
          </w:p>
          <w:p w14:paraId="382DBCAF" w14:textId="77777777" w:rsidR="003B7A7F" w:rsidRPr="003B7A7F" w:rsidRDefault="003B7A7F" w:rsidP="003B7A7F">
            <w:pPr>
              <w:rPr>
                <w:sz w:val="24"/>
                <w:szCs w:val="24"/>
              </w:rPr>
            </w:pPr>
          </w:p>
          <w:p w14:paraId="39D1CB79" w14:textId="14A1254B" w:rsidR="003B7A7F" w:rsidRDefault="003B7A7F" w:rsidP="00941CFA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Lemon </w:t>
            </w:r>
            <w:proofErr w:type="gramStart"/>
            <w:r>
              <w:rPr>
                <w:sz w:val="24"/>
                <w:szCs w:val="24"/>
              </w:rPr>
              <w:t>With</w:t>
            </w:r>
            <w:proofErr w:type="gramEnd"/>
            <w:r>
              <w:rPr>
                <w:sz w:val="24"/>
                <w:szCs w:val="24"/>
              </w:rPr>
              <w:t xml:space="preserve"> or Without Icing</w:t>
            </w:r>
            <w:r w:rsidR="005B1584">
              <w:rPr>
                <w:sz w:val="24"/>
                <w:szCs w:val="24"/>
              </w:rPr>
              <w:t xml:space="preserve"> – Medium or Large</w:t>
            </w:r>
          </w:p>
          <w:p w14:paraId="4862B015" w14:textId="32014CA4" w:rsidR="005B1584" w:rsidRDefault="005B1584" w:rsidP="005B1584">
            <w:pPr>
              <w:pStyle w:val="ListParagraph"/>
              <w:rPr>
                <w:sz w:val="24"/>
                <w:szCs w:val="24"/>
              </w:rPr>
            </w:pPr>
          </w:p>
          <w:p w14:paraId="76E5FDF3" w14:textId="77777777" w:rsidR="00732492" w:rsidRPr="005B1584" w:rsidRDefault="00732492" w:rsidP="005B1584">
            <w:pPr>
              <w:pStyle w:val="ListParagraph"/>
              <w:rPr>
                <w:sz w:val="24"/>
                <w:szCs w:val="24"/>
              </w:rPr>
            </w:pPr>
          </w:p>
          <w:p w14:paraId="05206F83" w14:textId="77777777" w:rsidR="005B1584" w:rsidRDefault="005B1584" w:rsidP="005B1584">
            <w:pPr>
              <w:pStyle w:val="ListParagraph"/>
              <w:rPr>
                <w:sz w:val="24"/>
                <w:szCs w:val="24"/>
              </w:rPr>
            </w:pPr>
          </w:p>
          <w:p w14:paraId="4267C547" w14:textId="77777777" w:rsidR="00024D81" w:rsidRPr="00024D81" w:rsidRDefault="00024D81" w:rsidP="00024D81">
            <w:pPr>
              <w:pStyle w:val="ListParagraph"/>
              <w:rPr>
                <w:sz w:val="24"/>
                <w:szCs w:val="24"/>
              </w:rPr>
            </w:pPr>
          </w:p>
          <w:p w14:paraId="558C3569" w14:textId="77777777" w:rsidR="00ED57EE" w:rsidRPr="005B1584" w:rsidRDefault="00ED57EE" w:rsidP="005B1584">
            <w:pPr>
              <w:pStyle w:val="ListParagraph"/>
              <w:rPr>
                <w:sz w:val="24"/>
                <w:szCs w:val="24"/>
              </w:rPr>
            </w:pPr>
          </w:p>
          <w:p w14:paraId="7EE9CFB6" w14:textId="77777777" w:rsidR="00ED57EE" w:rsidRPr="00A80404" w:rsidRDefault="00ED57EE" w:rsidP="00ED57EE">
            <w:pPr>
              <w:rPr>
                <w:sz w:val="24"/>
                <w:szCs w:val="24"/>
              </w:rPr>
            </w:pPr>
          </w:p>
          <w:p w14:paraId="6AD27FC3" w14:textId="77777777" w:rsidR="00ED57EE" w:rsidRPr="00FF1999" w:rsidRDefault="00ED57EE" w:rsidP="00ED57EE">
            <w:pPr>
              <w:pStyle w:val="ListParagraph"/>
              <w:rPr>
                <w:sz w:val="24"/>
                <w:szCs w:val="24"/>
              </w:rPr>
            </w:pPr>
          </w:p>
          <w:p w14:paraId="2BD4151E" w14:textId="369BE733" w:rsidR="00ED57EE" w:rsidRPr="00846B76" w:rsidRDefault="00ED57EE" w:rsidP="00ED57EE"/>
        </w:tc>
        <w:tc>
          <w:tcPr>
            <w:tcW w:w="1977" w:type="pct"/>
            <w:vAlign w:val="center"/>
          </w:tcPr>
          <w:p w14:paraId="427FCACD" w14:textId="77777777" w:rsidR="00ED57EE" w:rsidRDefault="00ED57EE" w:rsidP="00ED57EE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4811AAAB" w14:textId="6D38149C" w:rsidR="00D306CF" w:rsidRDefault="00ED57EE" w:rsidP="00D306CF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 w:rsidRPr="00024D81">
              <w:rPr>
                <w:sz w:val="24"/>
                <w:szCs w:val="24"/>
              </w:rPr>
              <w:t>$</w:t>
            </w:r>
            <w:r w:rsidR="00E72A06" w:rsidRPr="00024D81">
              <w:rPr>
                <w:sz w:val="24"/>
                <w:szCs w:val="24"/>
              </w:rPr>
              <w:t>25.00</w:t>
            </w:r>
            <w:r w:rsidR="00024D81" w:rsidRPr="00024D81">
              <w:rPr>
                <w:sz w:val="24"/>
                <w:szCs w:val="24"/>
              </w:rPr>
              <w:t>/$32.00</w:t>
            </w:r>
          </w:p>
          <w:p w14:paraId="5B508C0C" w14:textId="77777777" w:rsidR="000B4CC9" w:rsidRPr="000B4CC9" w:rsidRDefault="000B4CC9" w:rsidP="000B4CC9">
            <w:pPr>
              <w:spacing w:before="120"/>
              <w:rPr>
                <w:sz w:val="24"/>
                <w:szCs w:val="24"/>
              </w:rPr>
            </w:pPr>
          </w:p>
          <w:p w14:paraId="439709E9" w14:textId="77777777" w:rsidR="00D306CF" w:rsidRPr="00D306CF" w:rsidRDefault="00D306CF" w:rsidP="00D306CF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D306CF">
              <w:rPr>
                <w:sz w:val="24"/>
                <w:szCs w:val="24"/>
              </w:rPr>
              <w:t>$28.00/$35.00</w:t>
            </w:r>
          </w:p>
          <w:p w14:paraId="0D1EC04B" w14:textId="77777777" w:rsidR="00D306CF" w:rsidRPr="00D306CF" w:rsidRDefault="00D306CF" w:rsidP="00D306CF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0EA748DD" w14:textId="321B9488" w:rsidR="004C0B54" w:rsidRDefault="004C0B54" w:rsidP="004C0B54">
            <w:pPr>
              <w:spacing w:before="120"/>
              <w:rPr>
                <w:sz w:val="24"/>
                <w:szCs w:val="24"/>
              </w:rPr>
            </w:pPr>
          </w:p>
          <w:p w14:paraId="671DE791" w14:textId="66DCEC14" w:rsidR="004C0B54" w:rsidRPr="004C0B54" w:rsidRDefault="004C0B54" w:rsidP="004C0B54">
            <w:pPr>
              <w:spacing w:before="120"/>
              <w:rPr>
                <w:sz w:val="24"/>
                <w:szCs w:val="24"/>
              </w:rPr>
            </w:pPr>
          </w:p>
          <w:p w14:paraId="542739F1" w14:textId="4AA3C55B" w:rsidR="004C0B54" w:rsidRDefault="004C0B54" w:rsidP="004C0B54">
            <w:pPr>
              <w:spacing w:before="120"/>
              <w:rPr>
                <w:sz w:val="24"/>
                <w:szCs w:val="24"/>
              </w:rPr>
            </w:pPr>
          </w:p>
          <w:p w14:paraId="3097186D" w14:textId="0D0AED1D" w:rsidR="00024D81" w:rsidRDefault="00024D81" w:rsidP="00024D81">
            <w:pPr>
              <w:spacing w:before="120"/>
              <w:rPr>
                <w:sz w:val="24"/>
                <w:szCs w:val="24"/>
              </w:rPr>
            </w:pPr>
          </w:p>
          <w:p w14:paraId="773736B1" w14:textId="77777777" w:rsidR="004C0B54" w:rsidRPr="00024D81" w:rsidRDefault="004C0B54" w:rsidP="00024D81">
            <w:pPr>
              <w:spacing w:before="120"/>
              <w:rPr>
                <w:sz w:val="24"/>
                <w:szCs w:val="24"/>
              </w:rPr>
            </w:pPr>
          </w:p>
          <w:p w14:paraId="5A3F8361" w14:textId="77777777" w:rsidR="00024D81" w:rsidRDefault="00024D81" w:rsidP="005B1584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54DECDD4" w14:textId="77777777" w:rsidR="003B7A7F" w:rsidRPr="003B7A7F" w:rsidRDefault="003B7A7F" w:rsidP="003B7A7F">
            <w:pPr>
              <w:spacing w:before="120"/>
              <w:rPr>
                <w:sz w:val="24"/>
                <w:szCs w:val="24"/>
              </w:rPr>
            </w:pPr>
          </w:p>
          <w:p w14:paraId="33A663D5" w14:textId="77777777" w:rsidR="00941CFA" w:rsidRPr="00941CFA" w:rsidRDefault="00941CFA" w:rsidP="003B7A7F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227BEF37" w14:textId="77777777" w:rsidR="00ED57EE" w:rsidRPr="001E5ACF" w:rsidRDefault="00ED57EE" w:rsidP="00ED57EE">
            <w:pPr>
              <w:spacing w:before="120"/>
              <w:rPr>
                <w:sz w:val="24"/>
                <w:szCs w:val="24"/>
              </w:rPr>
            </w:pPr>
          </w:p>
          <w:p w14:paraId="023AE3CA" w14:textId="287C456A" w:rsidR="00ED57EE" w:rsidRPr="00846B76" w:rsidRDefault="00ED57EE" w:rsidP="00ED57EE">
            <w:pPr>
              <w:spacing w:before="120"/>
            </w:pPr>
          </w:p>
        </w:tc>
      </w:tr>
      <w:tr w:rsidR="008B60FB" w:rsidRPr="00670058" w14:paraId="0BBC6B83" w14:textId="77777777" w:rsidTr="00F408B5">
        <w:trPr>
          <w:trHeight w:val="432"/>
        </w:trPr>
        <w:tc>
          <w:tcPr>
            <w:tcW w:w="3023" w:type="pct"/>
            <w:shd w:val="clear" w:color="auto" w:fill="731F1C" w:themeFill="accent5"/>
            <w:vAlign w:val="center"/>
          </w:tcPr>
          <w:p w14:paraId="35C8E77D" w14:textId="299260F3" w:rsidR="008B60FB" w:rsidRPr="00670058" w:rsidRDefault="008B60FB" w:rsidP="00F408B5">
            <w:pPr>
              <w:pStyle w:val="Heading1"/>
              <w:outlineLvl w:val="0"/>
            </w:pPr>
            <w:bookmarkStart w:id="6" w:name="_GoBack"/>
            <w:bookmarkEnd w:id="6"/>
            <w:r>
              <w:lastRenderedPageBreak/>
              <w:t>Delivery</w:t>
            </w:r>
          </w:p>
        </w:tc>
        <w:tc>
          <w:tcPr>
            <w:tcW w:w="1977" w:type="pct"/>
            <w:shd w:val="clear" w:color="auto" w:fill="731F1C" w:themeFill="accent5"/>
            <w:vAlign w:val="center"/>
          </w:tcPr>
          <w:p w14:paraId="77657EBF" w14:textId="77777777" w:rsidR="008B60FB" w:rsidRPr="00670058" w:rsidRDefault="008B60FB" w:rsidP="00F408B5">
            <w:pPr>
              <w:pStyle w:val="Heading1"/>
              <w:jc w:val="left"/>
              <w:outlineLvl w:val="0"/>
            </w:pPr>
            <w:r>
              <w:t xml:space="preserve">        Price</w:t>
            </w:r>
          </w:p>
        </w:tc>
      </w:tr>
      <w:tr w:rsidR="008B60FB" w:rsidRPr="008A59B0" w14:paraId="248F5B48" w14:textId="77777777" w:rsidTr="00F408B5">
        <w:trPr>
          <w:trHeight w:val="864"/>
        </w:trPr>
        <w:tc>
          <w:tcPr>
            <w:tcW w:w="3023" w:type="pct"/>
            <w:vAlign w:val="center"/>
          </w:tcPr>
          <w:p w14:paraId="3A9E1688" w14:textId="77777777" w:rsidR="008B60FB" w:rsidRDefault="008B60FB" w:rsidP="00F408B5">
            <w:pPr>
              <w:pStyle w:val="ListParagraph"/>
              <w:rPr>
                <w:sz w:val="24"/>
                <w:szCs w:val="24"/>
              </w:rPr>
            </w:pPr>
          </w:p>
          <w:p w14:paraId="5DD33A25" w14:textId="3591C322" w:rsidR="008B60FB" w:rsidRPr="00FF1999" w:rsidRDefault="008B60FB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Hartford Area </w:t>
            </w:r>
          </w:p>
          <w:p w14:paraId="0B6A7603" w14:textId="03741251" w:rsidR="008B60FB" w:rsidRPr="00556534" w:rsidRDefault="008B60FB" w:rsidP="00F408B5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Mins</w:t>
            </w:r>
            <w:r w:rsidR="0004220E">
              <w:rPr>
                <w:sz w:val="24"/>
                <w:szCs w:val="24"/>
              </w:rPr>
              <w:t>+ Outside the Hartford Area</w:t>
            </w:r>
          </w:p>
        </w:tc>
        <w:tc>
          <w:tcPr>
            <w:tcW w:w="1977" w:type="pct"/>
            <w:vAlign w:val="center"/>
          </w:tcPr>
          <w:p w14:paraId="0E3DF908" w14:textId="77777777" w:rsidR="008B60FB" w:rsidRDefault="008B60FB" w:rsidP="00F408B5">
            <w:pPr>
              <w:pStyle w:val="ListParagraph"/>
              <w:spacing w:before="120"/>
              <w:rPr>
                <w:sz w:val="24"/>
                <w:szCs w:val="24"/>
              </w:rPr>
            </w:pPr>
          </w:p>
          <w:p w14:paraId="7A875443" w14:textId="6DB5B629" w:rsidR="008B60FB" w:rsidRPr="008A59B0" w:rsidRDefault="008B60FB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$5.00</w:t>
            </w:r>
          </w:p>
          <w:p w14:paraId="34B87C8F" w14:textId="4451822C" w:rsidR="008B60FB" w:rsidRPr="008A59B0" w:rsidRDefault="0004220E" w:rsidP="00F408B5">
            <w:pPr>
              <w:pStyle w:val="ListParagraph"/>
              <w:numPr>
                <w:ilvl w:val="0"/>
                <w:numId w:val="23"/>
              </w:num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$10.00/$20.00</w:t>
            </w:r>
          </w:p>
        </w:tc>
      </w:tr>
    </w:tbl>
    <w:p w14:paraId="414E0121" w14:textId="77777777"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73326A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BE38F" w14:textId="77777777" w:rsidR="00ED4328" w:rsidRDefault="00ED4328" w:rsidP="00650259">
      <w:pPr>
        <w:spacing w:after="0" w:line="240" w:lineRule="auto"/>
      </w:pPr>
      <w:r>
        <w:separator/>
      </w:r>
    </w:p>
  </w:endnote>
  <w:endnote w:type="continuationSeparator" w:id="0">
    <w:p w14:paraId="268BA3F8" w14:textId="77777777" w:rsidR="00ED4328" w:rsidRDefault="00ED432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2DF30A0-C29C-49F9-B9EA-3AA515E51C8E}"/>
    <w:embedBold r:id="rId2" w:fontKey="{85CD9E3F-4C07-4514-B889-36BD44C534D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33164FE-2EB6-471A-9896-0A46B69991CC}"/>
    <w:embedBold r:id="rId4" w:fontKey="{BB5BC463-EB32-44AD-9A24-C6D557A9D4DE}"/>
    <w:embedItalic r:id="rId5" w:fontKey="{2EDF875B-554D-41D0-A2B5-9E7D48CD10F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1450D71-9AEE-48A3-83D7-7DA978E3A8BB}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  <w:embedRegular r:id="rId7" w:fontKey="{262F4DE0-98E7-4438-AC84-5B8361AEE414}"/>
    <w:embedBold r:id="rId8" w:fontKey="{0D907F62-29C7-4AA1-80D4-678D54768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7D88A8AC" w14:textId="77777777" w:rsidTr="00C4167A">
      <w:tc>
        <w:tcPr>
          <w:tcW w:w="4675" w:type="dxa"/>
          <w:vAlign w:val="center"/>
        </w:tcPr>
        <w:p w14:paraId="4005612E" w14:textId="4C6B9D5C" w:rsidR="0073326A" w:rsidRPr="0073326A" w:rsidRDefault="00485CF2" w:rsidP="00024DA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t>**</w:t>
          </w:r>
          <w:r w:rsidR="009F4AED">
            <w:t>Prices are subject to change</w:t>
          </w:r>
          <w:r>
            <w:t>**</w:t>
          </w:r>
        </w:p>
      </w:tc>
      <w:tc>
        <w:tcPr>
          <w:tcW w:w="4675" w:type="dxa"/>
          <w:vAlign w:val="center"/>
        </w:tcPr>
        <w:p w14:paraId="296E0A2A" w14:textId="72DF4E1B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EBBD042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E2860" w14:textId="77777777" w:rsidR="00ED4328" w:rsidRDefault="00ED4328" w:rsidP="00650259">
      <w:pPr>
        <w:spacing w:after="0" w:line="240" w:lineRule="auto"/>
      </w:pPr>
      <w:r>
        <w:separator/>
      </w:r>
    </w:p>
  </w:footnote>
  <w:footnote w:type="continuationSeparator" w:id="0">
    <w:p w14:paraId="661CA3FB" w14:textId="77777777" w:rsidR="00ED4328" w:rsidRDefault="00ED432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14:paraId="60B29A3B" w14:textId="77777777" w:rsidTr="00257184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5F0188EE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9A7392A" wp14:editId="4F48F106">
                <wp:extent cx="457200" cy="457200"/>
                <wp:effectExtent l="0" t="0" r="0" b="0"/>
                <wp:docPr id="1" name="Graphic 1" descr="price lis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58EEEACD" w14:textId="67D516C6" w:rsidR="00576892" w:rsidRPr="00732B16" w:rsidRDefault="00ED4328" w:rsidP="00732B16">
          <w:pPr>
            <w:pStyle w:val="Header"/>
          </w:pPr>
          <w:r>
            <w:t xml:space="preserve">Bee’s Sweet Spot Pricing List </w:t>
          </w:r>
        </w:p>
      </w:tc>
    </w:tr>
  </w:tbl>
  <w:p w14:paraId="3ED3A885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97DE8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7B23A2"/>
    <w:multiLevelType w:val="hybridMultilevel"/>
    <w:tmpl w:val="5E5C7D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73EB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9"/>
  </w:num>
  <w:num w:numId="8">
    <w:abstractNumId w:val="13"/>
  </w:num>
  <w:num w:numId="9">
    <w:abstractNumId w:val="20"/>
  </w:num>
  <w:num w:numId="10">
    <w:abstractNumId w:val="4"/>
  </w:num>
  <w:num w:numId="11">
    <w:abstractNumId w:val="8"/>
  </w:num>
  <w:num w:numId="12">
    <w:abstractNumId w:val="1"/>
  </w:num>
  <w:num w:numId="13">
    <w:abstractNumId w:val="5"/>
  </w:num>
  <w:num w:numId="14">
    <w:abstractNumId w:val="12"/>
  </w:num>
  <w:num w:numId="15">
    <w:abstractNumId w:val="11"/>
  </w:num>
  <w:num w:numId="16">
    <w:abstractNumId w:val="19"/>
  </w:num>
  <w:num w:numId="17">
    <w:abstractNumId w:val="6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7"/>
  </w:num>
  <w:num w:numId="23">
    <w:abstractNumId w:val="2"/>
  </w:num>
  <w:num w:numId="24">
    <w:abstractNumId w:val="3"/>
  </w:num>
  <w:num w:numId="2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328"/>
    <w:rsid w:val="00007649"/>
    <w:rsid w:val="00024D81"/>
    <w:rsid w:val="00024DA1"/>
    <w:rsid w:val="000342D9"/>
    <w:rsid w:val="00034F82"/>
    <w:rsid w:val="0004220E"/>
    <w:rsid w:val="00052382"/>
    <w:rsid w:val="0006568A"/>
    <w:rsid w:val="00067BBE"/>
    <w:rsid w:val="00076F0F"/>
    <w:rsid w:val="00084253"/>
    <w:rsid w:val="00097497"/>
    <w:rsid w:val="000A468B"/>
    <w:rsid w:val="000A5F2E"/>
    <w:rsid w:val="000A78F0"/>
    <w:rsid w:val="000A7ABE"/>
    <w:rsid w:val="000B4CC9"/>
    <w:rsid w:val="000D1F49"/>
    <w:rsid w:val="000F4995"/>
    <w:rsid w:val="00105D4C"/>
    <w:rsid w:val="00154BA3"/>
    <w:rsid w:val="00155C5A"/>
    <w:rsid w:val="00157924"/>
    <w:rsid w:val="0016454C"/>
    <w:rsid w:val="001727CA"/>
    <w:rsid w:val="001979D3"/>
    <w:rsid w:val="001B49B9"/>
    <w:rsid w:val="001C6FD2"/>
    <w:rsid w:val="001D609D"/>
    <w:rsid w:val="001D67BC"/>
    <w:rsid w:val="001E304F"/>
    <w:rsid w:val="001E5ACF"/>
    <w:rsid w:val="001F0608"/>
    <w:rsid w:val="00203307"/>
    <w:rsid w:val="00235F4F"/>
    <w:rsid w:val="00240297"/>
    <w:rsid w:val="002424E7"/>
    <w:rsid w:val="00257184"/>
    <w:rsid w:val="00260CEF"/>
    <w:rsid w:val="002616AD"/>
    <w:rsid w:val="00264081"/>
    <w:rsid w:val="00281811"/>
    <w:rsid w:val="00284440"/>
    <w:rsid w:val="00286652"/>
    <w:rsid w:val="00290F5E"/>
    <w:rsid w:val="002A2F7F"/>
    <w:rsid w:val="002A3777"/>
    <w:rsid w:val="002B504A"/>
    <w:rsid w:val="002B5FD9"/>
    <w:rsid w:val="002B7A9C"/>
    <w:rsid w:val="002C16BD"/>
    <w:rsid w:val="002C5441"/>
    <w:rsid w:val="002C56E6"/>
    <w:rsid w:val="002D26E5"/>
    <w:rsid w:val="002E5181"/>
    <w:rsid w:val="002E5B69"/>
    <w:rsid w:val="00306B00"/>
    <w:rsid w:val="00310DC7"/>
    <w:rsid w:val="00322AF5"/>
    <w:rsid w:val="003335C3"/>
    <w:rsid w:val="00343DF9"/>
    <w:rsid w:val="00360EA6"/>
    <w:rsid w:val="00361E11"/>
    <w:rsid w:val="003866EB"/>
    <w:rsid w:val="00392316"/>
    <w:rsid w:val="003B3B34"/>
    <w:rsid w:val="003B4744"/>
    <w:rsid w:val="003B7A7F"/>
    <w:rsid w:val="003C02AF"/>
    <w:rsid w:val="003D1696"/>
    <w:rsid w:val="003D255B"/>
    <w:rsid w:val="003D29C8"/>
    <w:rsid w:val="003F0847"/>
    <w:rsid w:val="003F370E"/>
    <w:rsid w:val="003F55D9"/>
    <w:rsid w:val="0040090B"/>
    <w:rsid w:val="004164FB"/>
    <w:rsid w:val="00444089"/>
    <w:rsid w:val="0046302A"/>
    <w:rsid w:val="004721B7"/>
    <w:rsid w:val="00473A62"/>
    <w:rsid w:val="00485CF2"/>
    <w:rsid w:val="00487D2D"/>
    <w:rsid w:val="004B1A0F"/>
    <w:rsid w:val="004C0B54"/>
    <w:rsid w:val="004D5D62"/>
    <w:rsid w:val="004E071D"/>
    <w:rsid w:val="004F6D83"/>
    <w:rsid w:val="004F6EE0"/>
    <w:rsid w:val="00503A67"/>
    <w:rsid w:val="005112D0"/>
    <w:rsid w:val="005360F4"/>
    <w:rsid w:val="00556534"/>
    <w:rsid w:val="005673C2"/>
    <w:rsid w:val="005756EF"/>
    <w:rsid w:val="0057668A"/>
    <w:rsid w:val="00577E06"/>
    <w:rsid w:val="0058043C"/>
    <w:rsid w:val="00581ADD"/>
    <w:rsid w:val="00593288"/>
    <w:rsid w:val="0059555B"/>
    <w:rsid w:val="005A3BF7"/>
    <w:rsid w:val="005B1584"/>
    <w:rsid w:val="005C2B56"/>
    <w:rsid w:val="005C483C"/>
    <w:rsid w:val="005D6CC7"/>
    <w:rsid w:val="005F2035"/>
    <w:rsid w:val="005F7990"/>
    <w:rsid w:val="0060394E"/>
    <w:rsid w:val="00603B61"/>
    <w:rsid w:val="006069B2"/>
    <w:rsid w:val="006118ED"/>
    <w:rsid w:val="00614485"/>
    <w:rsid w:val="006223EE"/>
    <w:rsid w:val="0062514B"/>
    <w:rsid w:val="0063706F"/>
    <w:rsid w:val="0063739C"/>
    <w:rsid w:val="00650259"/>
    <w:rsid w:val="00651C81"/>
    <w:rsid w:val="00655807"/>
    <w:rsid w:val="00661E6F"/>
    <w:rsid w:val="00670058"/>
    <w:rsid w:val="00684CB2"/>
    <w:rsid w:val="006B1331"/>
    <w:rsid w:val="006C1E3D"/>
    <w:rsid w:val="006C445B"/>
    <w:rsid w:val="006C4A5A"/>
    <w:rsid w:val="006E48ED"/>
    <w:rsid w:val="006E62D8"/>
    <w:rsid w:val="006F1414"/>
    <w:rsid w:val="006F2E0D"/>
    <w:rsid w:val="00704B8F"/>
    <w:rsid w:val="00713D1C"/>
    <w:rsid w:val="007205BE"/>
    <w:rsid w:val="00727068"/>
    <w:rsid w:val="00732492"/>
    <w:rsid w:val="00732B16"/>
    <w:rsid w:val="0073326A"/>
    <w:rsid w:val="00736B6C"/>
    <w:rsid w:val="00742B3A"/>
    <w:rsid w:val="00755398"/>
    <w:rsid w:val="00770F25"/>
    <w:rsid w:val="00773A2B"/>
    <w:rsid w:val="00784E25"/>
    <w:rsid w:val="00795A0F"/>
    <w:rsid w:val="00797AEF"/>
    <w:rsid w:val="007A35A8"/>
    <w:rsid w:val="007B0A85"/>
    <w:rsid w:val="007C6A52"/>
    <w:rsid w:val="007D6AB2"/>
    <w:rsid w:val="007F46BE"/>
    <w:rsid w:val="007F6AC2"/>
    <w:rsid w:val="00806928"/>
    <w:rsid w:val="00806FF3"/>
    <w:rsid w:val="008108F3"/>
    <w:rsid w:val="00813251"/>
    <w:rsid w:val="0081453E"/>
    <w:rsid w:val="0082043E"/>
    <w:rsid w:val="00824EA7"/>
    <w:rsid w:val="008275EB"/>
    <w:rsid w:val="00832D2C"/>
    <w:rsid w:val="00836764"/>
    <w:rsid w:val="00840835"/>
    <w:rsid w:val="0087594A"/>
    <w:rsid w:val="0088387E"/>
    <w:rsid w:val="0089619C"/>
    <w:rsid w:val="008A59B0"/>
    <w:rsid w:val="008B4433"/>
    <w:rsid w:val="008B60FB"/>
    <w:rsid w:val="008C4641"/>
    <w:rsid w:val="008D2015"/>
    <w:rsid w:val="008E203A"/>
    <w:rsid w:val="008E31E8"/>
    <w:rsid w:val="008E5392"/>
    <w:rsid w:val="00900B66"/>
    <w:rsid w:val="00911C68"/>
    <w:rsid w:val="0091229C"/>
    <w:rsid w:val="00921905"/>
    <w:rsid w:val="009315C4"/>
    <w:rsid w:val="00936743"/>
    <w:rsid w:val="00936A65"/>
    <w:rsid w:val="00940E73"/>
    <w:rsid w:val="00941CFA"/>
    <w:rsid w:val="00956918"/>
    <w:rsid w:val="00961259"/>
    <w:rsid w:val="0097402D"/>
    <w:rsid w:val="009759F5"/>
    <w:rsid w:val="00976D36"/>
    <w:rsid w:val="0098597D"/>
    <w:rsid w:val="00991E44"/>
    <w:rsid w:val="00997A2F"/>
    <w:rsid w:val="00997C25"/>
    <w:rsid w:val="009B5D08"/>
    <w:rsid w:val="009B7FBE"/>
    <w:rsid w:val="009D16E1"/>
    <w:rsid w:val="009D7D3E"/>
    <w:rsid w:val="009F476E"/>
    <w:rsid w:val="009F4AED"/>
    <w:rsid w:val="009F619A"/>
    <w:rsid w:val="009F6DDE"/>
    <w:rsid w:val="00A07AAD"/>
    <w:rsid w:val="00A23302"/>
    <w:rsid w:val="00A25EE6"/>
    <w:rsid w:val="00A370A8"/>
    <w:rsid w:val="00A43447"/>
    <w:rsid w:val="00A45728"/>
    <w:rsid w:val="00A51B9A"/>
    <w:rsid w:val="00A60442"/>
    <w:rsid w:val="00A80404"/>
    <w:rsid w:val="00AA4491"/>
    <w:rsid w:val="00AB0BCC"/>
    <w:rsid w:val="00AB1CA4"/>
    <w:rsid w:val="00AE5417"/>
    <w:rsid w:val="00B160CA"/>
    <w:rsid w:val="00B3724A"/>
    <w:rsid w:val="00B50E3E"/>
    <w:rsid w:val="00B57A46"/>
    <w:rsid w:val="00B620F4"/>
    <w:rsid w:val="00B75D88"/>
    <w:rsid w:val="00B820EF"/>
    <w:rsid w:val="00B833E0"/>
    <w:rsid w:val="00B940DD"/>
    <w:rsid w:val="00B95FB1"/>
    <w:rsid w:val="00BD3BEC"/>
    <w:rsid w:val="00BD4753"/>
    <w:rsid w:val="00BD5A77"/>
    <w:rsid w:val="00BD5CB1"/>
    <w:rsid w:val="00BE06F0"/>
    <w:rsid w:val="00BE62EE"/>
    <w:rsid w:val="00BF07F1"/>
    <w:rsid w:val="00BF1944"/>
    <w:rsid w:val="00C003BA"/>
    <w:rsid w:val="00C165FC"/>
    <w:rsid w:val="00C21F69"/>
    <w:rsid w:val="00C27FAC"/>
    <w:rsid w:val="00C46878"/>
    <w:rsid w:val="00C609F2"/>
    <w:rsid w:val="00C6574C"/>
    <w:rsid w:val="00C72268"/>
    <w:rsid w:val="00C729A3"/>
    <w:rsid w:val="00C94BD3"/>
    <w:rsid w:val="00CB4A51"/>
    <w:rsid w:val="00CC1DBF"/>
    <w:rsid w:val="00CC60BC"/>
    <w:rsid w:val="00CD4532"/>
    <w:rsid w:val="00CD47B0"/>
    <w:rsid w:val="00CE2646"/>
    <w:rsid w:val="00CE2D09"/>
    <w:rsid w:val="00CE2F48"/>
    <w:rsid w:val="00CE6104"/>
    <w:rsid w:val="00CE7918"/>
    <w:rsid w:val="00CF3D2E"/>
    <w:rsid w:val="00D1227B"/>
    <w:rsid w:val="00D16163"/>
    <w:rsid w:val="00D306CF"/>
    <w:rsid w:val="00D451E3"/>
    <w:rsid w:val="00D64737"/>
    <w:rsid w:val="00D85107"/>
    <w:rsid w:val="00D918E6"/>
    <w:rsid w:val="00DA0E71"/>
    <w:rsid w:val="00DA3B48"/>
    <w:rsid w:val="00DB3FAD"/>
    <w:rsid w:val="00DB5A43"/>
    <w:rsid w:val="00DB6DE0"/>
    <w:rsid w:val="00DF21EC"/>
    <w:rsid w:val="00E16894"/>
    <w:rsid w:val="00E172B2"/>
    <w:rsid w:val="00E27A38"/>
    <w:rsid w:val="00E374FB"/>
    <w:rsid w:val="00E52714"/>
    <w:rsid w:val="00E61C09"/>
    <w:rsid w:val="00E677FE"/>
    <w:rsid w:val="00E72A06"/>
    <w:rsid w:val="00E92604"/>
    <w:rsid w:val="00EA6542"/>
    <w:rsid w:val="00EB3B58"/>
    <w:rsid w:val="00EB777F"/>
    <w:rsid w:val="00EC2B7B"/>
    <w:rsid w:val="00EC7359"/>
    <w:rsid w:val="00ED13AB"/>
    <w:rsid w:val="00ED4328"/>
    <w:rsid w:val="00ED57EE"/>
    <w:rsid w:val="00ED6D71"/>
    <w:rsid w:val="00ED77F6"/>
    <w:rsid w:val="00ED7A67"/>
    <w:rsid w:val="00EE3054"/>
    <w:rsid w:val="00EF4869"/>
    <w:rsid w:val="00EF6F4F"/>
    <w:rsid w:val="00F00606"/>
    <w:rsid w:val="00F0108E"/>
    <w:rsid w:val="00F01256"/>
    <w:rsid w:val="00F0308A"/>
    <w:rsid w:val="00F246E8"/>
    <w:rsid w:val="00F52FEB"/>
    <w:rsid w:val="00F5615B"/>
    <w:rsid w:val="00F56BE9"/>
    <w:rsid w:val="00F729E2"/>
    <w:rsid w:val="00F74A2E"/>
    <w:rsid w:val="00FA44F1"/>
    <w:rsid w:val="00FC4DF9"/>
    <w:rsid w:val="00FC7475"/>
    <w:rsid w:val="00FE5337"/>
    <w:rsid w:val="00FE78A0"/>
    <w:rsid w:val="00FF083A"/>
    <w:rsid w:val="00FF1999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FDB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6E48ED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qFormat/>
    <w:rsid w:val="008A59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u\AppData\Roaming\Microsoft\Templates\Fundraising%20price%20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F6A3C9981534C15ADAB57931A01F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959EA-FD4A-4829-ADD9-75A76757418E}"/>
      </w:docPartPr>
      <w:docPartBody>
        <w:p w:rsidR="00000000" w:rsidRDefault="00E71D5B" w:rsidP="00E71D5B">
          <w:pPr>
            <w:pStyle w:val="1F6A3C9981534C15ADAB57931A01FFA9"/>
          </w:pPr>
          <w:r w:rsidRPr="00670058">
            <w:rPr>
              <w:rStyle w:val="PlaceholderText"/>
            </w:rPr>
            <w:t>Price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D5B"/>
    <w:rsid w:val="00E71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176049541F4C5B93E90BD5782E69E8">
    <w:name w:val="1E176049541F4C5B93E90BD5782E69E8"/>
  </w:style>
  <w:style w:type="character" w:styleId="PlaceholderText">
    <w:name w:val="Placeholder Text"/>
    <w:basedOn w:val="DefaultParagraphFont"/>
    <w:uiPriority w:val="99"/>
    <w:semiHidden/>
    <w:rsid w:val="00E71D5B"/>
    <w:rPr>
      <w:color w:val="808080"/>
    </w:rPr>
  </w:style>
  <w:style w:type="paragraph" w:customStyle="1" w:styleId="72F95F9A26014D45B6391BD9C7F47389">
    <w:name w:val="72F95F9A26014D45B6391BD9C7F47389"/>
  </w:style>
  <w:style w:type="paragraph" w:customStyle="1" w:styleId="3E2E6D4BDDF34C4F8B0A10067BD3F1D4">
    <w:name w:val="3E2E6D4BDDF34C4F8B0A10067BD3F1D4"/>
  </w:style>
  <w:style w:type="paragraph" w:customStyle="1" w:styleId="34C048185C1B428E88CEEFF3DB21CE2C">
    <w:name w:val="34C048185C1B428E88CEEFF3DB21CE2C"/>
  </w:style>
  <w:style w:type="paragraph" w:customStyle="1" w:styleId="0B3BEDA8E416442DAFC8FE33ED7EBFCD">
    <w:name w:val="0B3BEDA8E416442DAFC8FE33ED7EBFCD"/>
  </w:style>
  <w:style w:type="paragraph" w:customStyle="1" w:styleId="A8FC6D3720174ACE8ABE9E6A2003B8AC">
    <w:name w:val="A8FC6D3720174ACE8ABE9E6A2003B8AC"/>
  </w:style>
  <w:style w:type="paragraph" w:customStyle="1" w:styleId="86AF74DF02204A1B91802BFA753CF0A9">
    <w:name w:val="86AF74DF02204A1B91802BFA753CF0A9"/>
  </w:style>
  <w:style w:type="paragraph" w:customStyle="1" w:styleId="6B649FB8D91F4A62960E74F3D0E2752F">
    <w:name w:val="6B649FB8D91F4A62960E74F3D0E2752F"/>
  </w:style>
  <w:style w:type="paragraph" w:customStyle="1" w:styleId="F800D651368B4796B7CB2D8DC9A0827F">
    <w:name w:val="F800D651368B4796B7CB2D8DC9A0827F"/>
  </w:style>
  <w:style w:type="paragraph" w:customStyle="1" w:styleId="DC71CD4F91E6483682DDEDED9A72674A">
    <w:name w:val="DC71CD4F91E6483682DDEDED9A72674A"/>
  </w:style>
  <w:style w:type="paragraph" w:customStyle="1" w:styleId="79F56AF4684C4D1DA04C720E49164480">
    <w:name w:val="79F56AF4684C4D1DA04C720E49164480"/>
  </w:style>
  <w:style w:type="paragraph" w:customStyle="1" w:styleId="E82BB7AAFA1044A9A143BAEE4C4B3698">
    <w:name w:val="E82BB7AAFA1044A9A143BAEE4C4B3698"/>
  </w:style>
  <w:style w:type="paragraph" w:customStyle="1" w:styleId="5279BA161C014489BBA52134500D95BE">
    <w:name w:val="5279BA161C014489BBA52134500D95BE"/>
  </w:style>
  <w:style w:type="paragraph" w:customStyle="1" w:styleId="38221DBD7CBF4DB79F72ABA3253CC745">
    <w:name w:val="38221DBD7CBF4DB79F72ABA3253CC745"/>
  </w:style>
  <w:style w:type="paragraph" w:customStyle="1" w:styleId="E4F97192A20540EFBC0A41AB0CAEB870">
    <w:name w:val="E4F97192A20540EFBC0A41AB0CAEB870"/>
  </w:style>
  <w:style w:type="paragraph" w:customStyle="1" w:styleId="67B0FEB25BC145DDB828C6DB5F44909B">
    <w:name w:val="67B0FEB25BC145DDB828C6DB5F44909B"/>
  </w:style>
  <w:style w:type="paragraph" w:customStyle="1" w:styleId="89D4D319344544F5B75BADD1F5B55DA2">
    <w:name w:val="89D4D319344544F5B75BADD1F5B55DA2"/>
  </w:style>
  <w:style w:type="paragraph" w:customStyle="1" w:styleId="755BF2A22FB44785AF6D84DAACAC2C2C">
    <w:name w:val="755BF2A22FB44785AF6D84DAACAC2C2C"/>
  </w:style>
  <w:style w:type="paragraph" w:customStyle="1" w:styleId="4F42FFB7D66D4E2BAFA99A20D53BD80D">
    <w:name w:val="4F42FFB7D66D4E2BAFA99A20D53BD80D"/>
  </w:style>
  <w:style w:type="paragraph" w:customStyle="1" w:styleId="E37B483144614D4D813537BFFBE6AACC">
    <w:name w:val="E37B483144614D4D813537BFFBE6AACC"/>
  </w:style>
  <w:style w:type="paragraph" w:customStyle="1" w:styleId="785EC7CF1C5B43D88C1E6DD6AACD2B57">
    <w:name w:val="785EC7CF1C5B43D88C1E6DD6AACD2B57"/>
  </w:style>
  <w:style w:type="paragraph" w:customStyle="1" w:styleId="04212A10B5734C22A56075DCF951DBF3">
    <w:name w:val="04212A10B5734C22A56075DCF951DBF3"/>
  </w:style>
  <w:style w:type="paragraph" w:customStyle="1" w:styleId="5B386D1FF5BA40F094EC6E59E6A7BF41">
    <w:name w:val="5B386D1FF5BA40F094EC6E59E6A7BF41"/>
  </w:style>
  <w:style w:type="paragraph" w:customStyle="1" w:styleId="C3D08D29328947F990EAB06BAF382922">
    <w:name w:val="C3D08D29328947F990EAB06BAF382922"/>
  </w:style>
  <w:style w:type="paragraph" w:customStyle="1" w:styleId="FCF447C496EB42FEA07ACDB25ED60A43">
    <w:name w:val="FCF447C496EB42FEA07ACDB25ED60A43"/>
  </w:style>
  <w:style w:type="paragraph" w:customStyle="1" w:styleId="084F9197B49E40F4A4181ED4AFC33058">
    <w:name w:val="084F9197B49E40F4A4181ED4AFC33058"/>
  </w:style>
  <w:style w:type="paragraph" w:customStyle="1" w:styleId="0ADC7F65208B471BA643B104358279D6">
    <w:name w:val="0ADC7F65208B471BA643B104358279D6"/>
  </w:style>
  <w:style w:type="paragraph" w:customStyle="1" w:styleId="0EA240386B7348759C08972662D87741">
    <w:name w:val="0EA240386B7348759C08972662D87741"/>
  </w:style>
  <w:style w:type="paragraph" w:customStyle="1" w:styleId="449CB997C3A44BE2BCFAA87FF2C03E7F">
    <w:name w:val="449CB997C3A44BE2BCFAA87FF2C03E7F"/>
  </w:style>
  <w:style w:type="paragraph" w:customStyle="1" w:styleId="E001533C3D2D44E987F28E4FCE2D91A6">
    <w:name w:val="E001533C3D2D44E987F28E4FCE2D91A6"/>
  </w:style>
  <w:style w:type="paragraph" w:customStyle="1" w:styleId="2C8ACE6DC1BD42429E62C22617744D72">
    <w:name w:val="2C8ACE6DC1BD42429E62C22617744D72"/>
  </w:style>
  <w:style w:type="paragraph" w:customStyle="1" w:styleId="585A3F81AAFA4A2CBBAE3D1C5A541DEE">
    <w:name w:val="585A3F81AAFA4A2CBBAE3D1C5A541DEE"/>
  </w:style>
  <w:style w:type="paragraph" w:customStyle="1" w:styleId="429E5DF253714CECB44DC834638A9A7B">
    <w:name w:val="429E5DF253714CECB44DC834638A9A7B"/>
  </w:style>
  <w:style w:type="paragraph" w:customStyle="1" w:styleId="F7C0D3AE150B4622AC14D47B9907A62D">
    <w:name w:val="F7C0D3AE150B4622AC14D47B9907A62D"/>
  </w:style>
  <w:style w:type="paragraph" w:customStyle="1" w:styleId="CD7106D30EE046B9BFA85E51B30402E6">
    <w:name w:val="CD7106D30EE046B9BFA85E51B30402E6"/>
    <w:rsid w:val="00E71D5B"/>
  </w:style>
  <w:style w:type="paragraph" w:customStyle="1" w:styleId="12DDC981B4DA4B7099395D576FA453BE">
    <w:name w:val="12DDC981B4DA4B7099395D576FA453BE"/>
    <w:rsid w:val="00E71D5B"/>
  </w:style>
  <w:style w:type="paragraph" w:customStyle="1" w:styleId="A479A11102074BC3A992C9D004D5A7F1">
    <w:name w:val="A479A11102074BC3A992C9D004D5A7F1"/>
    <w:rsid w:val="00E71D5B"/>
  </w:style>
  <w:style w:type="paragraph" w:customStyle="1" w:styleId="1F6A3C9981534C15ADAB57931A01FFA9">
    <w:name w:val="1F6A3C9981534C15ADAB57931A01FFA9"/>
    <w:rsid w:val="00E71D5B"/>
  </w:style>
  <w:style w:type="paragraph" w:customStyle="1" w:styleId="194EDC16E0014ECD9F79B81B23E225AF">
    <w:name w:val="194EDC16E0014ECD9F79B81B23E225AF"/>
    <w:rsid w:val="00E71D5B"/>
  </w:style>
  <w:style w:type="paragraph" w:customStyle="1" w:styleId="49349CDE48934A0E84E805B1864CC7CB">
    <w:name w:val="49349CDE48934A0E84E805B1864CC7CB"/>
    <w:rsid w:val="00E71D5B"/>
  </w:style>
  <w:style w:type="paragraph" w:customStyle="1" w:styleId="CEC8347CCBC040D4B0A478822245F627">
    <w:name w:val="CEC8347CCBC040D4B0A478822245F627"/>
    <w:rsid w:val="00E71D5B"/>
  </w:style>
  <w:style w:type="paragraph" w:customStyle="1" w:styleId="65F6EC49E7604900A55F9DD1DCC46BCF">
    <w:name w:val="65F6EC49E7604900A55F9DD1DCC46BCF"/>
    <w:rsid w:val="00E71D5B"/>
  </w:style>
  <w:style w:type="paragraph" w:customStyle="1" w:styleId="3446A30D39E2439596CE64F482FD3341">
    <w:name w:val="3446A30D39E2439596CE64F482FD3341"/>
    <w:rsid w:val="00E71D5B"/>
  </w:style>
  <w:style w:type="paragraph" w:customStyle="1" w:styleId="D90D635DD3FA4481B50D4FB5B8B4B9B5">
    <w:name w:val="D90D635DD3FA4481B50D4FB5B8B4B9B5"/>
    <w:rsid w:val="00E71D5B"/>
  </w:style>
  <w:style w:type="paragraph" w:customStyle="1" w:styleId="011DE4140B724682B56242572708EFDA">
    <w:name w:val="011DE4140B724682B56242572708EFDA"/>
    <w:rsid w:val="00E71D5B"/>
  </w:style>
  <w:style w:type="paragraph" w:customStyle="1" w:styleId="CFB870E16EDA4B479AED63B4CD0EF22D">
    <w:name w:val="CFB870E16EDA4B479AED63B4CD0EF22D"/>
    <w:rsid w:val="00E71D5B"/>
  </w:style>
  <w:style w:type="paragraph" w:customStyle="1" w:styleId="BA6FC0DA3D0E470E85BFB4A73319BEF8">
    <w:name w:val="BA6FC0DA3D0E470E85BFB4A73319BEF8"/>
    <w:rsid w:val="00E71D5B"/>
  </w:style>
  <w:style w:type="paragraph" w:customStyle="1" w:styleId="85D7AD9F80894F3EA786DED2E2A063C7">
    <w:name w:val="85D7AD9F80894F3EA786DED2E2A063C7"/>
    <w:rsid w:val="00E71D5B"/>
  </w:style>
  <w:style w:type="paragraph" w:customStyle="1" w:styleId="BCBDB93B12D54276A7086F252447EEFE">
    <w:name w:val="BCBDB93B12D54276A7086F252447EEFE"/>
    <w:rsid w:val="00E71D5B"/>
  </w:style>
  <w:style w:type="paragraph" w:customStyle="1" w:styleId="4BC2252E076E4946A4D69C62C6D32721">
    <w:name w:val="4BC2252E076E4946A4D69C62C6D32721"/>
    <w:rsid w:val="00E71D5B"/>
  </w:style>
  <w:style w:type="paragraph" w:customStyle="1" w:styleId="86182040A6A841AB910E42F6FB127361">
    <w:name w:val="86182040A6A841AB910E42F6FB127361"/>
    <w:rsid w:val="00E71D5B"/>
  </w:style>
  <w:style w:type="paragraph" w:customStyle="1" w:styleId="ED57884079244D96A265EABD63D406A2">
    <w:name w:val="ED57884079244D96A265EABD63D406A2"/>
    <w:rsid w:val="00E71D5B"/>
  </w:style>
  <w:style w:type="paragraph" w:customStyle="1" w:styleId="0A4F429F9BD24F2896DB40EEF353D5A2">
    <w:name w:val="0A4F429F9BD24F2896DB40EEF353D5A2"/>
    <w:rsid w:val="00E71D5B"/>
  </w:style>
  <w:style w:type="paragraph" w:customStyle="1" w:styleId="476A6598FEED49EAA9BBCE4715CC2387">
    <w:name w:val="476A6598FEED49EAA9BBCE4715CC2387"/>
    <w:rsid w:val="00E71D5B"/>
  </w:style>
  <w:style w:type="paragraph" w:customStyle="1" w:styleId="0C3F1505C8664AB99D0540CD41227ABE">
    <w:name w:val="0C3F1505C8664AB99D0540CD41227ABE"/>
    <w:rsid w:val="00E71D5B"/>
  </w:style>
  <w:style w:type="paragraph" w:customStyle="1" w:styleId="1FB68B51FD3E416399010659A85C205F">
    <w:name w:val="1FB68B51FD3E416399010659A85C205F"/>
    <w:rsid w:val="00E71D5B"/>
  </w:style>
  <w:style w:type="paragraph" w:customStyle="1" w:styleId="EF0B525719D34928B8BFBDEAC2EC24D8">
    <w:name w:val="EF0B525719D34928B8BFBDEAC2EC24D8"/>
    <w:rsid w:val="00E71D5B"/>
  </w:style>
  <w:style w:type="paragraph" w:customStyle="1" w:styleId="BB1607603C01420BA1D1D5A540D7D2AC">
    <w:name w:val="BB1607603C01420BA1D1D5A540D7D2AC"/>
    <w:rsid w:val="00E71D5B"/>
  </w:style>
  <w:style w:type="paragraph" w:customStyle="1" w:styleId="9F84B23C05F24F4F856F6B0D2BE2EA6A">
    <w:name w:val="9F84B23C05F24F4F856F6B0D2BE2EA6A"/>
    <w:rsid w:val="00E71D5B"/>
  </w:style>
  <w:style w:type="paragraph" w:customStyle="1" w:styleId="9866B774950C499CAED2987EA8369ACD">
    <w:name w:val="9866B774950C499CAED2987EA8369ACD"/>
    <w:rsid w:val="00E71D5B"/>
  </w:style>
  <w:style w:type="paragraph" w:customStyle="1" w:styleId="93856C98A1994924B2C43B8617AEC2FE">
    <w:name w:val="93856C98A1994924B2C43B8617AEC2FE"/>
    <w:rsid w:val="00E71D5B"/>
  </w:style>
  <w:style w:type="paragraph" w:customStyle="1" w:styleId="03DBAAFC03234FDB849AF99451F91EC3">
    <w:name w:val="03DBAAFC03234FDB849AF99451F91EC3"/>
    <w:rsid w:val="00E71D5B"/>
  </w:style>
  <w:style w:type="paragraph" w:customStyle="1" w:styleId="C254A9D21B8948C7BB9E5D7EF429F7B5">
    <w:name w:val="C254A9D21B8948C7BB9E5D7EF429F7B5"/>
    <w:rsid w:val="00E71D5B"/>
  </w:style>
  <w:style w:type="paragraph" w:customStyle="1" w:styleId="F0089A835013427DBD130D35A3297F82">
    <w:name w:val="F0089A835013427DBD130D35A3297F82"/>
    <w:rsid w:val="00E71D5B"/>
  </w:style>
  <w:style w:type="paragraph" w:customStyle="1" w:styleId="C5C205A6247545C3A6A82D9F4B10D2FA">
    <w:name w:val="C5C205A6247545C3A6A82D9F4B10D2FA"/>
    <w:rsid w:val="00E71D5B"/>
  </w:style>
  <w:style w:type="paragraph" w:customStyle="1" w:styleId="733088A0D7D14776A35F2EC579D3D372">
    <w:name w:val="733088A0D7D14776A35F2EC579D3D372"/>
    <w:rsid w:val="00E71D5B"/>
  </w:style>
  <w:style w:type="paragraph" w:customStyle="1" w:styleId="F05A52CDDB3A4240B37FC42DA37736EA">
    <w:name w:val="F05A52CDDB3A4240B37FC42DA37736EA"/>
    <w:rsid w:val="00E71D5B"/>
  </w:style>
  <w:style w:type="paragraph" w:customStyle="1" w:styleId="256C4C9C97BA45DD8BE67713B1C1D7B1">
    <w:name w:val="256C4C9C97BA45DD8BE67713B1C1D7B1"/>
    <w:rsid w:val="00E71D5B"/>
  </w:style>
  <w:style w:type="paragraph" w:customStyle="1" w:styleId="818E76B91E20485992270BE44BABC81E">
    <w:name w:val="818E76B91E20485992270BE44BABC81E"/>
    <w:rsid w:val="00E71D5B"/>
  </w:style>
  <w:style w:type="paragraph" w:customStyle="1" w:styleId="8F9A3C4A9011489F9F2828294FB7FAAD">
    <w:name w:val="8F9A3C4A9011489F9F2828294FB7FAAD"/>
    <w:rsid w:val="00E71D5B"/>
  </w:style>
  <w:style w:type="paragraph" w:customStyle="1" w:styleId="70E7C6CE747D431BB2D9F3A66EAEEBCE">
    <w:name w:val="70E7C6CE747D431BB2D9F3A66EAEEBCE"/>
    <w:rsid w:val="00E71D5B"/>
  </w:style>
  <w:style w:type="paragraph" w:customStyle="1" w:styleId="9BA40956C3294FD89449FCC739D9E6F4">
    <w:name w:val="9BA40956C3294FD89449FCC739D9E6F4"/>
    <w:rsid w:val="00E71D5B"/>
  </w:style>
  <w:style w:type="paragraph" w:customStyle="1" w:styleId="940D5DA09A6742B5A526FD024F2B4796">
    <w:name w:val="940D5DA09A6742B5A526FD024F2B4796"/>
    <w:rsid w:val="00E71D5B"/>
  </w:style>
  <w:style w:type="paragraph" w:customStyle="1" w:styleId="57EAF5C0D2CD43FBB76227EC982688D5">
    <w:name w:val="57EAF5C0D2CD43FBB76227EC982688D5"/>
    <w:rsid w:val="00E71D5B"/>
  </w:style>
  <w:style w:type="paragraph" w:customStyle="1" w:styleId="31EDEAE222F944E8AE9B3F5419D18870">
    <w:name w:val="31EDEAE222F944E8AE9B3F5419D18870"/>
    <w:rsid w:val="00E71D5B"/>
  </w:style>
  <w:style w:type="paragraph" w:customStyle="1" w:styleId="B6F2CE23BFF34145AA118DF9DBE244CD">
    <w:name w:val="B6F2CE23BFF34145AA118DF9DBE244CD"/>
    <w:rsid w:val="00E71D5B"/>
  </w:style>
  <w:style w:type="paragraph" w:customStyle="1" w:styleId="3A91698C97D74D619F851CC80A019BC4">
    <w:name w:val="3A91698C97D74D619F851CC80A019BC4"/>
    <w:rsid w:val="00E71D5B"/>
  </w:style>
  <w:style w:type="paragraph" w:customStyle="1" w:styleId="A917D7AC70D1434F8DD191D35D0A9160">
    <w:name w:val="A917D7AC70D1434F8DD191D35D0A9160"/>
    <w:rsid w:val="00E71D5B"/>
  </w:style>
  <w:style w:type="paragraph" w:customStyle="1" w:styleId="196E94AEC74647A7AAEAD0B71ADA3ADE">
    <w:name w:val="196E94AEC74647A7AAEAD0B71ADA3ADE"/>
    <w:rsid w:val="00E71D5B"/>
  </w:style>
  <w:style w:type="paragraph" w:customStyle="1" w:styleId="E2B82A307B024BE79B841BFD02797334">
    <w:name w:val="E2B82A307B024BE79B841BFD02797334"/>
    <w:rsid w:val="00E71D5B"/>
  </w:style>
  <w:style w:type="paragraph" w:customStyle="1" w:styleId="0D86512528874B26A0984322116D05F3">
    <w:name w:val="0D86512528874B26A0984322116D05F3"/>
    <w:rsid w:val="00E71D5B"/>
  </w:style>
  <w:style w:type="paragraph" w:customStyle="1" w:styleId="20FAB15AE123475D942A205B97E1BBC8">
    <w:name w:val="20FAB15AE123475D942A205B97E1BBC8"/>
    <w:rsid w:val="00E71D5B"/>
  </w:style>
  <w:style w:type="paragraph" w:customStyle="1" w:styleId="A001215B14D84BB39F4609A6D7CA8DC7">
    <w:name w:val="A001215B14D84BB39F4609A6D7CA8DC7"/>
    <w:rsid w:val="00E71D5B"/>
  </w:style>
  <w:style w:type="paragraph" w:customStyle="1" w:styleId="B65846B4266A4CE5AA35FFFFEA737E00">
    <w:name w:val="B65846B4266A4CE5AA35FFFFEA737E00"/>
    <w:rsid w:val="00E71D5B"/>
  </w:style>
  <w:style w:type="paragraph" w:customStyle="1" w:styleId="88F480E5BC3B4934826B817E523DC90D">
    <w:name w:val="88F480E5BC3B4934826B817E523DC90D"/>
    <w:rsid w:val="00E71D5B"/>
  </w:style>
  <w:style w:type="paragraph" w:customStyle="1" w:styleId="9338663D882E4B22B4FCAE5754791151">
    <w:name w:val="9338663D882E4B22B4FCAE5754791151"/>
    <w:rsid w:val="00E71D5B"/>
  </w:style>
  <w:style w:type="paragraph" w:customStyle="1" w:styleId="110481B89CB145FBBAC2832CDA40ECE7">
    <w:name w:val="110481B89CB145FBBAC2832CDA40ECE7"/>
    <w:rsid w:val="00E71D5B"/>
  </w:style>
  <w:style w:type="paragraph" w:customStyle="1" w:styleId="EC34704E5C2B428E93AD9C82F89441DF">
    <w:name w:val="EC34704E5C2B428E93AD9C82F89441DF"/>
    <w:rsid w:val="00E71D5B"/>
  </w:style>
  <w:style w:type="paragraph" w:customStyle="1" w:styleId="E7422404036D445380F70FBF50613E97">
    <w:name w:val="E7422404036D445380F70FBF50613E97"/>
    <w:rsid w:val="00E71D5B"/>
  </w:style>
  <w:style w:type="paragraph" w:customStyle="1" w:styleId="9B5FC697108846F8BA844E7D73852B08">
    <w:name w:val="9B5FC697108846F8BA844E7D73852B08"/>
    <w:rsid w:val="00E71D5B"/>
  </w:style>
  <w:style w:type="paragraph" w:customStyle="1" w:styleId="22485B54ADB44B57AC24B7F56BC2B83D">
    <w:name w:val="22485B54ADB44B57AC24B7F56BC2B83D"/>
    <w:rsid w:val="00E71D5B"/>
  </w:style>
  <w:style w:type="paragraph" w:customStyle="1" w:styleId="7EA26BD9AC0A4A9BA8D482DDD51A8434">
    <w:name w:val="7EA26BD9AC0A4A9BA8D482DDD51A8434"/>
    <w:rsid w:val="00E71D5B"/>
  </w:style>
  <w:style w:type="paragraph" w:customStyle="1" w:styleId="B672CAEBC0594E9BB1DCAC0A1FBEE26E">
    <w:name w:val="B672CAEBC0594E9BB1DCAC0A1FBEE26E"/>
    <w:rsid w:val="00E71D5B"/>
  </w:style>
  <w:style w:type="paragraph" w:customStyle="1" w:styleId="897E38FC2C4F4AE28140D8893E6F1CAC">
    <w:name w:val="897E38FC2C4F4AE28140D8893E6F1CAC"/>
    <w:rsid w:val="00E71D5B"/>
  </w:style>
  <w:style w:type="paragraph" w:customStyle="1" w:styleId="84257A5F9E7A45AA965BCE1B52EFAFCE">
    <w:name w:val="84257A5F9E7A45AA965BCE1B52EFAFCE"/>
    <w:rsid w:val="00E71D5B"/>
  </w:style>
  <w:style w:type="paragraph" w:customStyle="1" w:styleId="41D2AE2BFCB64F2AAA717795C7AC48D4">
    <w:name w:val="41D2AE2BFCB64F2AAA717795C7AC48D4"/>
    <w:rsid w:val="00E71D5B"/>
  </w:style>
  <w:style w:type="paragraph" w:customStyle="1" w:styleId="22B7936ECAB34A36BF90AD9DF584C3FE">
    <w:name w:val="22B7936ECAB34A36BF90AD9DF584C3FE"/>
    <w:rsid w:val="00E71D5B"/>
  </w:style>
  <w:style w:type="paragraph" w:customStyle="1" w:styleId="00BF568E72D94A3E961849FA0469E8BC">
    <w:name w:val="00BF568E72D94A3E961849FA0469E8BC"/>
    <w:rsid w:val="00E71D5B"/>
  </w:style>
  <w:style w:type="paragraph" w:customStyle="1" w:styleId="95C530A4E6EC43119B06DC4F3B6AC06D">
    <w:name w:val="95C530A4E6EC43119B06DC4F3B6AC06D"/>
    <w:rsid w:val="00E71D5B"/>
  </w:style>
  <w:style w:type="paragraph" w:customStyle="1" w:styleId="F12E1D541C6648C8884250B619D3370F">
    <w:name w:val="F12E1D541C6648C8884250B619D3370F"/>
    <w:rsid w:val="00E71D5B"/>
  </w:style>
  <w:style w:type="paragraph" w:customStyle="1" w:styleId="F936E5065F444A5DA603E2749C72660A">
    <w:name w:val="F936E5065F444A5DA603E2749C72660A"/>
    <w:rsid w:val="00E71D5B"/>
  </w:style>
  <w:style w:type="paragraph" w:customStyle="1" w:styleId="5922C3141F044B6DB0C093E7C0D6785F">
    <w:name w:val="5922C3141F044B6DB0C093E7C0D6785F"/>
    <w:rsid w:val="00E71D5B"/>
  </w:style>
  <w:style w:type="paragraph" w:customStyle="1" w:styleId="1A32975B07954B519B2DD07B62D7585E">
    <w:name w:val="1A32975B07954B519B2DD07B62D7585E"/>
    <w:rsid w:val="00E71D5B"/>
  </w:style>
  <w:style w:type="paragraph" w:customStyle="1" w:styleId="EA47218AF2FA44D098358D8DB9A47C85">
    <w:name w:val="EA47218AF2FA44D098358D8DB9A47C85"/>
    <w:rsid w:val="00E71D5B"/>
  </w:style>
  <w:style w:type="paragraph" w:customStyle="1" w:styleId="3F8ECEC8E7D24E1BA457485C9ECCC55E">
    <w:name w:val="3F8ECEC8E7D24E1BA457485C9ECCC55E"/>
    <w:rsid w:val="00E71D5B"/>
  </w:style>
  <w:style w:type="paragraph" w:customStyle="1" w:styleId="33C2F7A7D607406A864C82ADB6175387">
    <w:name w:val="33C2F7A7D607406A864C82ADB6175387"/>
    <w:rsid w:val="00E71D5B"/>
  </w:style>
  <w:style w:type="paragraph" w:customStyle="1" w:styleId="0D0A60CAF7494991A38D2CC55AF2B3FC">
    <w:name w:val="0D0A60CAF7494991A38D2CC55AF2B3FC"/>
    <w:rsid w:val="00E71D5B"/>
  </w:style>
  <w:style w:type="paragraph" w:customStyle="1" w:styleId="0FA0C26A5D2D4E5998CDF62AF51F03D9">
    <w:name w:val="0FA0C26A5D2D4E5998CDF62AF51F03D9"/>
    <w:rsid w:val="00E71D5B"/>
  </w:style>
  <w:style w:type="paragraph" w:customStyle="1" w:styleId="78636468718E4CDEA1F362369145C739">
    <w:name w:val="78636468718E4CDEA1F362369145C739"/>
    <w:rsid w:val="00E71D5B"/>
  </w:style>
  <w:style w:type="paragraph" w:customStyle="1" w:styleId="10EFB2E5527545508FC806F2806532A1">
    <w:name w:val="10EFB2E5527545508FC806F2806532A1"/>
    <w:rsid w:val="00E71D5B"/>
  </w:style>
  <w:style w:type="paragraph" w:customStyle="1" w:styleId="3463848D8ABF4EFB88094D12C2DABEF8">
    <w:name w:val="3463848D8ABF4EFB88094D12C2DABEF8"/>
    <w:rsid w:val="00E71D5B"/>
  </w:style>
  <w:style w:type="paragraph" w:customStyle="1" w:styleId="C35514F707BC45958BD3BDC37BA335CA">
    <w:name w:val="C35514F707BC45958BD3BDC37BA335CA"/>
    <w:rsid w:val="00E71D5B"/>
  </w:style>
  <w:style w:type="paragraph" w:customStyle="1" w:styleId="D7E2577C22FC426BA57AD3564360D832">
    <w:name w:val="D7E2577C22FC426BA57AD3564360D832"/>
    <w:rsid w:val="00E71D5B"/>
  </w:style>
  <w:style w:type="paragraph" w:customStyle="1" w:styleId="05BD3AD4A5A14BCB8EB1975FCAE7C3BB">
    <w:name w:val="05BD3AD4A5A14BCB8EB1975FCAE7C3BB"/>
    <w:rsid w:val="00E71D5B"/>
  </w:style>
  <w:style w:type="paragraph" w:customStyle="1" w:styleId="DB83A3757C7940CA9201FC6394CE5E61">
    <w:name w:val="DB83A3757C7940CA9201FC6394CE5E61"/>
    <w:rsid w:val="00E71D5B"/>
  </w:style>
  <w:style w:type="paragraph" w:customStyle="1" w:styleId="FEED0D70B60949298ADC6B6D76E35F0A">
    <w:name w:val="FEED0D70B60949298ADC6B6D76E35F0A"/>
    <w:rsid w:val="00E71D5B"/>
  </w:style>
  <w:style w:type="paragraph" w:customStyle="1" w:styleId="78DE814598674F7C9BFED5DE756639BC">
    <w:name w:val="78DE814598674F7C9BFED5DE756639BC"/>
    <w:rsid w:val="00E71D5B"/>
  </w:style>
  <w:style w:type="paragraph" w:customStyle="1" w:styleId="3D0E629F97104CCC905F525541C98357">
    <w:name w:val="3D0E629F97104CCC905F525541C98357"/>
    <w:rsid w:val="00E71D5B"/>
  </w:style>
  <w:style w:type="paragraph" w:customStyle="1" w:styleId="20FB5365F16E452E8C4F17B0BE437FFB">
    <w:name w:val="20FB5365F16E452E8C4F17B0BE437FFB"/>
    <w:rsid w:val="00E71D5B"/>
  </w:style>
  <w:style w:type="paragraph" w:customStyle="1" w:styleId="71EBB432233D4E70AA6CA081CA89E3DC">
    <w:name w:val="71EBB432233D4E70AA6CA081CA89E3DC"/>
    <w:rsid w:val="00E71D5B"/>
  </w:style>
  <w:style w:type="paragraph" w:customStyle="1" w:styleId="85D759220091462AA80FB00F725FB592">
    <w:name w:val="85D759220091462AA80FB00F725FB592"/>
    <w:rsid w:val="00E71D5B"/>
  </w:style>
  <w:style w:type="paragraph" w:customStyle="1" w:styleId="BE964221A1DD4B6B92521C96A21B3D54">
    <w:name w:val="BE964221A1DD4B6B92521C96A21B3D54"/>
    <w:rsid w:val="00E71D5B"/>
  </w:style>
  <w:style w:type="paragraph" w:customStyle="1" w:styleId="6ED16999285344EC96FFE5A40A50A401">
    <w:name w:val="6ED16999285344EC96FFE5A40A50A401"/>
    <w:rsid w:val="00E71D5B"/>
  </w:style>
  <w:style w:type="paragraph" w:customStyle="1" w:styleId="B8F2CDECCE22488DB6178125F10A497F">
    <w:name w:val="B8F2CDECCE22488DB6178125F10A497F"/>
    <w:rsid w:val="00E71D5B"/>
  </w:style>
  <w:style w:type="paragraph" w:customStyle="1" w:styleId="07AFA3CF609E4AB4B651710ED5842C59">
    <w:name w:val="07AFA3CF609E4AB4B651710ED5842C59"/>
    <w:rsid w:val="00E71D5B"/>
  </w:style>
  <w:style w:type="paragraph" w:customStyle="1" w:styleId="4788F4F7C56047BF8E382FFC8ABF7F53">
    <w:name w:val="4788F4F7C56047BF8E382FFC8ABF7F53"/>
    <w:rsid w:val="00E71D5B"/>
  </w:style>
  <w:style w:type="paragraph" w:customStyle="1" w:styleId="2C94B9B40F084109AC8EECC046AE930B">
    <w:name w:val="2C94B9B40F084109AC8EECC046AE930B"/>
    <w:rsid w:val="00E71D5B"/>
  </w:style>
  <w:style w:type="paragraph" w:customStyle="1" w:styleId="FE660FB1CE2A4A46909E788346EA51AE">
    <w:name w:val="FE660FB1CE2A4A46909E788346EA51AE"/>
    <w:rsid w:val="00E71D5B"/>
  </w:style>
  <w:style w:type="paragraph" w:customStyle="1" w:styleId="C42B00F3EE4C47DA97B08E7A41E9F83A">
    <w:name w:val="C42B00F3EE4C47DA97B08E7A41E9F83A"/>
    <w:rsid w:val="00E71D5B"/>
  </w:style>
  <w:style w:type="paragraph" w:customStyle="1" w:styleId="6038377EEA87482C98B6637FBB9D70CA">
    <w:name w:val="6038377EEA87482C98B6637FBB9D70CA"/>
    <w:rsid w:val="00E71D5B"/>
  </w:style>
  <w:style w:type="paragraph" w:customStyle="1" w:styleId="EB94AF51A335495794B0E8CD9B26E2D3">
    <w:name w:val="EB94AF51A335495794B0E8CD9B26E2D3"/>
    <w:rsid w:val="00E71D5B"/>
  </w:style>
  <w:style w:type="paragraph" w:customStyle="1" w:styleId="BDE2F0BAADCD4AB190F421A247AC84CD">
    <w:name w:val="BDE2F0BAADCD4AB190F421A247AC84CD"/>
    <w:rsid w:val="00E71D5B"/>
  </w:style>
  <w:style w:type="paragraph" w:customStyle="1" w:styleId="B928ED74493344D497E126F902B9125D">
    <w:name w:val="B928ED74493344D497E126F902B9125D"/>
    <w:rsid w:val="00E71D5B"/>
  </w:style>
  <w:style w:type="paragraph" w:customStyle="1" w:styleId="73F5A2A7C41949B99C2C18501F2B7A53">
    <w:name w:val="73F5A2A7C41949B99C2C18501F2B7A53"/>
    <w:rsid w:val="00E71D5B"/>
  </w:style>
  <w:style w:type="paragraph" w:customStyle="1" w:styleId="0536627DADF347349F9FBC83E263CDF4">
    <w:name w:val="0536627DADF347349F9FBC83E263CDF4"/>
    <w:rsid w:val="00E71D5B"/>
  </w:style>
  <w:style w:type="paragraph" w:customStyle="1" w:styleId="42BC442D1ED04E6CBB49AC466FB878C7">
    <w:name w:val="42BC442D1ED04E6CBB49AC466FB878C7"/>
    <w:rsid w:val="00E71D5B"/>
  </w:style>
  <w:style w:type="paragraph" w:customStyle="1" w:styleId="BD947CD38435451B9C87155151513015">
    <w:name w:val="BD947CD38435451B9C87155151513015"/>
    <w:rsid w:val="00E71D5B"/>
  </w:style>
  <w:style w:type="paragraph" w:customStyle="1" w:styleId="93C9597C1E164AA7B10CA604D5969966">
    <w:name w:val="93C9597C1E164AA7B10CA604D5969966"/>
    <w:rsid w:val="00E71D5B"/>
  </w:style>
  <w:style w:type="paragraph" w:customStyle="1" w:styleId="7C540A46D86C4453995F5357F9C97506">
    <w:name w:val="7C540A46D86C4453995F5357F9C97506"/>
    <w:rsid w:val="00E71D5B"/>
  </w:style>
  <w:style w:type="paragraph" w:customStyle="1" w:styleId="938ADFFD41E04763BD010BDD8645C7F8">
    <w:name w:val="938ADFFD41E04763BD010BDD8645C7F8"/>
    <w:rsid w:val="00E71D5B"/>
  </w:style>
  <w:style w:type="paragraph" w:customStyle="1" w:styleId="DEB067CF6559456D97223DC9B1C299B9">
    <w:name w:val="DEB067CF6559456D97223DC9B1C299B9"/>
    <w:rsid w:val="00E71D5B"/>
  </w:style>
  <w:style w:type="paragraph" w:customStyle="1" w:styleId="F2B0888A5A0B47128F0370D3ECA35D0C">
    <w:name w:val="F2B0888A5A0B47128F0370D3ECA35D0C"/>
    <w:rsid w:val="00E71D5B"/>
  </w:style>
  <w:style w:type="paragraph" w:customStyle="1" w:styleId="7D4CE82B57154ED0B2487BD7E346F1E5">
    <w:name w:val="7D4CE82B57154ED0B2487BD7E346F1E5"/>
    <w:rsid w:val="00E71D5B"/>
  </w:style>
  <w:style w:type="paragraph" w:customStyle="1" w:styleId="EFDBA446DC974DFFBE39564EBC9C8FE5">
    <w:name w:val="EFDBA446DC974DFFBE39564EBC9C8FE5"/>
    <w:rsid w:val="00E71D5B"/>
  </w:style>
  <w:style w:type="paragraph" w:customStyle="1" w:styleId="CDEF3FCCFB3E4522AB1AA46988475AD2">
    <w:name w:val="CDEF3FCCFB3E4522AB1AA46988475AD2"/>
    <w:rsid w:val="00E71D5B"/>
  </w:style>
  <w:style w:type="paragraph" w:customStyle="1" w:styleId="408DDDFCAD4D4A289B20B90F9B4B8F8D">
    <w:name w:val="408DDDFCAD4D4A289B20B90F9B4B8F8D"/>
    <w:rsid w:val="00E71D5B"/>
  </w:style>
  <w:style w:type="paragraph" w:customStyle="1" w:styleId="34392A6585C243B79CA0AE03535AB93D">
    <w:name w:val="34392A6585C243B79CA0AE03535AB93D"/>
    <w:rsid w:val="00E71D5B"/>
  </w:style>
  <w:style w:type="paragraph" w:customStyle="1" w:styleId="D2A89A2450C547778E00C7F486695A8C">
    <w:name w:val="D2A89A2450C547778E00C7F486695A8C"/>
    <w:rsid w:val="00E71D5B"/>
  </w:style>
  <w:style w:type="paragraph" w:customStyle="1" w:styleId="B89539E81A0246BE982F46DF46031DE4">
    <w:name w:val="B89539E81A0246BE982F46DF46031DE4"/>
    <w:rsid w:val="00E71D5B"/>
  </w:style>
  <w:style w:type="paragraph" w:customStyle="1" w:styleId="514466C1E2C7460383ABF4704F5B51C7">
    <w:name w:val="514466C1E2C7460383ABF4704F5B51C7"/>
    <w:rsid w:val="00E71D5B"/>
  </w:style>
  <w:style w:type="paragraph" w:customStyle="1" w:styleId="27B2D75782DE471A9FE1191C78965CE2">
    <w:name w:val="27B2D75782DE471A9FE1191C78965CE2"/>
    <w:rsid w:val="00E71D5B"/>
  </w:style>
  <w:style w:type="paragraph" w:customStyle="1" w:styleId="9CE09A7775784127999F5EA6B01B1451">
    <w:name w:val="9CE09A7775784127999F5EA6B01B1451"/>
    <w:rsid w:val="00E71D5B"/>
  </w:style>
  <w:style w:type="paragraph" w:customStyle="1" w:styleId="7DEBF20C89F746659207F69C091E249D">
    <w:name w:val="7DEBF20C89F746659207F69C091E249D"/>
    <w:rsid w:val="00E71D5B"/>
  </w:style>
  <w:style w:type="paragraph" w:customStyle="1" w:styleId="A7E10AAC494945D198F3AA475A2D2B4C">
    <w:name w:val="A7E10AAC494945D198F3AA475A2D2B4C"/>
    <w:rsid w:val="00E71D5B"/>
  </w:style>
  <w:style w:type="paragraph" w:customStyle="1" w:styleId="00AA3539E88941F695E93A7893793DC6">
    <w:name w:val="00AA3539E88941F695E93A7893793DC6"/>
    <w:rsid w:val="00E71D5B"/>
  </w:style>
  <w:style w:type="paragraph" w:customStyle="1" w:styleId="A540375BC9064AA580CEB4E5A9BE0CDA">
    <w:name w:val="A540375BC9064AA580CEB4E5A9BE0CDA"/>
    <w:rsid w:val="00E71D5B"/>
  </w:style>
  <w:style w:type="paragraph" w:customStyle="1" w:styleId="9C6A12548AB84659B53D70A7C58D369C">
    <w:name w:val="9C6A12548AB84659B53D70A7C58D369C"/>
    <w:rsid w:val="00E71D5B"/>
  </w:style>
  <w:style w:type="paragraph" w:customStyle="1" w:styleId="415473A1D93C43B989661F3B924C8A8E">
    <w:name w:val="415473A1D93C43B989661F3B924C8A8E"/>
    <w:rsid w:val="00E71D5B"/>
  </w:style>
  <w:style w:type="paragraph" w:customStyle="1" w:styleId="A111D21D5F8A452B9CA7A69C569872A0">
    <w:name w:val="A111D21D5F8A452B9CA7A69C569872A0"/>
    <w:rsid w:val="00E71D5B"/>
  </w:style>
  <w:style w:type="paragraph" w:customStyle="1" w:styleId="AC1057FC97D24408A8959A4BB0873B38">
    <w:name w:val="AC1057FC97D24408A8959A4BB0873B38"/>
    <w:rsid w:val="00E71D5B"/>
  </w:style>
  <w:style w:type="paragraph" w:customStyle="1" w:styleId="D944174B8812403E8BB2EA736227BE3D">
    <w:name w:val="D944174B8812403E8BB2EA736227BE3D"/>
    <w:rsid w:val="00E71D5B"/>
  </w:style>
  <w:style w:type="paragraph" w:customStyle="1" w:styleId="F405135EF3484878AF69B61D75FE0318">
    <w:name w:val="F405135EF3484878AF69B61D75FE0318"/>
    <w:rsid w:val="00E71D5B"/>
  </w:style>
  <w:style w:type="paragraph" w:customStyle="1" w:styleId="055AAF6E7A604008B62C6F3AF971DF8F">
    <w:name w:val="055AAF6E7A604008B62C6F3AF971DF8F"/>
    <w:rsid w:val="00E71D5B"/>
  </w:style>
  <w:style w:type="paragraph" w:customStyle="1" w:styleId="FC137D19D7A94327B65BBE16C9374957">
    <w:name w:val="FC137D19D7A94327B65BBE16C9374957"/>
    <w:rsid w:val="00E71D5B"/>
  </w:style>
  <w:style w:type="paragraph" w:customStyle="1" w:styleId="B266FF30BB9B43E0B66F81ED05648BF4">
    <w:name w:val="B266FF30BB9B43E0B66F81ED05648BF4"/>
    <w:rsid w:val="00E71D5B"/>
  </w:style>
  <w:style w:type="paragraph" w:customStyle="1" w:styleId="775C5B97CBBA4464A62FA9CC7E811CE3">
    <w:name w:val="775C5B97CBBA4464A62FA9CC7E811CE3"/>
    <w:rsid w:val="00E71D5B"/>
  </w:style>
  <w:style w:type="paragraph" w:customStyle="1" w:styleId="B747A333B3244F4C943E055F761FA949">
    <w:name w:val="B747A333B3244F4C943E055F761FA949"/>
    <w:rsid w:val="00E71D5B"/>
  </w:style>
  <w:style w:type="paragraph" w:customStyle="1" w:styleId="A88DFE08FA8E49F1A79E74B3BC78344B">
    <w:name w:val="A88DFE08FA8E49F1A79E74B3BC78344B"/>
    <w:rsid w:val="00E71D5B"/>
  </w:style>
  <w:style w:type="paragraph" w:customStyle="1" w:styleId="C31F6E74D38242B494CDB63456FA3E78">
    <w:name w:val="C31F6E74D38242B494CDB63456FA3E78"/>
    <w:rsid w:val="00E71D5B"/>
  </w:style>
  <w:style w:type="paragraph" w:customStyle="1" w:styleId="480F46C6502046409A57A581E8D2C91E">
    <w:name w:val="480F46C6502046409A57A581E8D2C91E"/>
    <w:rsid w:val="00E71D5B"/>
  </w:style>
  <w:style w:type="paragraph" w:customStyle="1" w:styleId="2D9130917F9D425AA43D86C28DFC4952">
    <w:name w:val="2D9130917F9D425AA43D86C28DFC4952"/>
    <w:rsid w:val="00E71D5B"/>
  </w:style>
  <w:style w:type="paragraph" w:customStyle="1" w:styleId="7F096DD7FD1B4CDB9E69E9AD05EA2173">
    <w:name w:val="7F096DD7FD1B4CDB9E69E9AD05EA2173"/>
    <w:rsid w:val="00E71D5B"/>
  </w:style>
  <w:style w:type="paragraph" w:customStyle="1" w:styleId="016F9C18E517414E9B088C1B99832714">
    <w:name w:val="016F9C18E517414E9B088C1B99832714"/>
    <w:rsid w:val="00E71D5B"/>
  </w:style>
  <w:style w:type="paragraph" w:customStyle="1" w:styleId="71EA87A5BDD749238005350577523621">
    <w:name w:val="71EA87A5BDD749238005350577523621"/>
    <w:rsid w:val="00E71D5B"/>
  </w:style>
  <w:style w:type="paragraph" w:customStyle="1" w:styleId="A4341266B7D04298B7970FE67B0C5301">
    <w:name w:val="A4341266B7D04298B7970FE67B0C5301"/>
    <w:rsid w:val="00E71D5B"/>
  </w:style>
  <w:style w:type="paragraph" w:customStyle="1" w:styleId="36A8FF79C84940BB94CDB7FBD7BAD0A5">
    <w:name w:val="36A8FF79C84940BB94CDB7FBD7BAD0A5"/>
    <w:rsid w:val="00E71D5B"/>
  </w:style>
  <w:style w:type="paragraph" w:customStyle="1" w:styleId="BF27BCC3A7804B3BA07D358B9CB22FCF">
    <w:name w:val="BF27BCC3A7804B3BA07D358B9CB22FCF"/>
    <w:rsid w:val="00E71D5B"/>
  </w:style>
  <w:style w:type="paragraph" w:customStyle="1" w:styleId="92CC2B67D90146BAB0D9E836E5168AF9">
    <w:name w:val="92CC2B67D90146BAB0D9E836E5168AF9"/>
    <w:rsid w:val="00E71D5B"/>
  </w:style>
  <w:style w:type="paragraph" w:customStyle="1" w:styleId="AE856D99F2AE4FB7B4D77E140D43FB63">
    <w:name w:val="AE856D99F2AE4FB7B4D77E140D43FB63"/>
    <w:rsid w:val="00E71D5B"/>
  </w:style>
  <w:style w:type="paragraph" w:customStyle="1" w:styleId="056E479788AB453AAB216F26B2065E72">
    <w:name w:val="056E479788AB453AAB216F26B2065E72"/>
    <w:rsid w:val="00E71D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F82B06-194E-4688-9A60-4EF877FC5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Fundraising price list</Template>
  <TotalTime>0</TotalTime>
  <Pages>4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2021-01-25T15:03:00Z</dcterms:created>
  <dcterms:modified xsi:type="dcterms:W3CDTF">2021-01-25T15:03:00Z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